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92159" w14:textId="54FD31E5" w:rsidR="00CF1A7B" w:rsidRPr="00706BDB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Številka: </w:t>
      </w:r>
      <w:r w:rsidRPr="006F0305">
        <w:rPr>
          <w:rFonts w:eastAsia="Times New Roman" w:cstheme="minorHAnsi"/>
          <w:lang w:eastAsia="sl-SI"/>
        </w:rPr>
        <w:tab/>
      </w:r>
      <w:r w:rsidR="001E42A6" w:rsidRPr="00706BDB">
        <w:rPr>
          <w:rFonts w:eastAsia="Times New Roman" w:cstheme="minorHAnsi"/>
          <w:lang w:eastAsia="sl-SI"/>
        </w:rPr>
        <w:t>478-</w:t>
      </w:r>
      <w:r w:rsidR="00485867">
        <w:rPr>
          <w:rFonts w:eastAsia="Times New Roman" w:cstheme="minorHAnsi"/>
          <w:lang w:eastAsia="sl-SI"/>
        </w:rPr>
        <w:t>5</w:t>
      </w:r>
      <w:r w:rsidR="001E42A6" w:rsidRPr="00706BDB">
        <w:rPr>
          <w:rFonts w:eastAsia="Times New Roman" w:cstheme="minorHAnsi"/>
          <w:lang w:eastAsia="sl-SI"/>
        </w:rPr>
        <w:t>/2025-31933</w:t>
      </w:r>
    </w:p>
    <w:p w14:paraId="5A113ACF" w14:textId="412C3704" w:rsidR="00CF1A7B" w:rsidRPr="006F0305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>Datum:</w:t>
      </w:r>
      <w:r w:rsidRPr="006F0305">
        <w:rPr>
          <w:rFonts w:eastAsia="Times New Roman" w:cstheme="minorHAnsi"/>
          <w:lang w:eastAsia="sl-SI"/>
        </w:rPr>
        <w:tab/>
      </w:r>
      <w:r w:rsidR="00BD278A" w:rsidRPr="006F0305">
        <w:rPr>
          <w:rFonts w:eastAsia="Times New Roman" w:cstheme="minorHAnsi"/>
          <w:lang w:eastAsia="sl-SI"/>
        </w:rPr>
        <w:tab/>
      </w:r>
      <w:r w:rsidR="005C7948" w:rsidRPr="006F0305">
        <w:rPr>
          <w:rFonts w:eastAsia="Times New Roman" w:cstheme="minorHAnsi"/>
          <w:lang w:eastAsia="sl-SI"/>
        </w:rPr>
        <w:t>1</w:t>
      </w:r>
      <w:r w:rsidR="00706BDB">
        <w:rPr>
          <w:rFonts w:eastAsia="Times New Roman" w:cstheme="minorHAnsi"/>
          <w:lang w:eastAsia="sl-SI"/>
        </w:rPr>
        <w:t>3</w:t>
      </w:r>
      <w:r w:rsidR="005C7948" w:rsidRPr="006F0305">
        <w:rPr>
          <w:rFonts w:eastAsia="Times New Roman" w:cstheme="minorHAnsi"/>
          <w:lang w:eastAsia="sl-SI"/>
        </w:rPr>
        <w:t>. 11</w:t>
      </w:r>
      <w:r w:rsidR="001E42A6" w:rsidRPr="006F0305">
        <w:rPr>
          <w:rFonts w:eastAsia="Times New Roman" w:cstheme="minorHAnsi"/>
          <w:lang w:eastAsia="sl-SI"/>
        </w:rPr>
        <w:t>. 2025</w:t>
      </w:r>
    </w:p>
    <w:p w14:paraId="6209EB1E" w14:textId="77777777" w:rsidR="00CF1A7B" w:rsidRPr="006F0305" w:rsidRDefault="00CF1A7B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318DC886" w14:textId="11597006" w:rsidR="00CF1A7B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Na podlagi 77. in </w:t>
      </w:r>
      <w:r w:rsidR="00DF6D89" w:rsidRPr="006F0305">
        <w:rPr>
          <w:rFonts w:eastAsia="Times New Roman" w:cstheme="minorHAnsi"/>
          <w:lang w:eastAsia="sl-SI"/>
        </w:rPr>
        <w:t xml:space="preserve">druge alineje </w:t>
      </w:r>
      <w:r w:rsidRPr="006F0305">
        <w:rPr>
          <w:rFonts w:eastAsia="Times New Roman" w:cstheme="minorHAnsi"/>
          <w:lang w:eastAsia="sl-SI"/>
        </w:rPr>
        <w:t xml:space="preserve">78. člena Zakona o stvarnem premoženju države in samoupravnih lokalnih skupnosti (Uradni list RS, št. 11/18 </w:t>
      </w:r>
      <w:r w:rsidR="00F75F75" w:rsidRPr="006F0305">
        <w:rPr>
          <w:rFonts w:eastAsia="Times New Roman" w:cstheme="minorHAnsi"/>
          <w:lang w:eastAsia="sl-SI"/>
        </w:rPr>
        <w:t>,</w:t>
      </w:r>
      <w:r w:rsidRPr="006F0305">
        <w:rPr>
          <w:rFonts w:eastAsia="Times New Roman" w:cstheme="minorHAnsi"/>
          <w:lang w:eastAsia="sl-SI"/>
        </w:rPr>
        <w:t xml:space="preserve"> 79/18</w:t>
      </w:r>
      <w:r w:rsidR="00F75F75" w:rsidRPr="006F0305">
        <w:rPr>
          <w:rFonts w:eastAsia="Times New Roman" w:cstheme="minorHAnsi"/>
          <w:lang w:eastAsia="sl-SI"/>
        </w:rPr>
        <w:t xml:space="preserve"> in 78/23 - ZORR</w:t>
      </w:r>
      <w:r w:rsidRPr="006F0305">
        <w:rPr>
          <w:rFonts w:eastAsia="Times New Roman" w:cstheme="minorHAnsi"/>
          <w:lang w:eastAsia="sl-SI"/>
        </w:rPr>
        <w:t xml:space="preserve">) </w:t>
      </w:r>
      <w:r w:rsidR="005C7948" w:rsidRPr="006F0305">
        <w:rPr>
          <w:rFonts w:eastAsia="Times New Roman" w:cstheme="minorHAnsi"/>
          <w:lang w:eastAsia="sl-SI"/>
        </w:rPr>
        <w:t>ter</w:t>
      </w:r>
      <w:r w:rsidRPr="006F0305">
        <w:rPr>
          <w:rFonts w:eastAsia="Times New Roman" w:cstheme="minorHAnsi"/>
          <w:lang w:eastAsia="sl-SI"/>
        </w:rPr>
        <w:t xml:space="preserve"> 19. člena Uredbe o stvarnem premoženju države in samoupravnih lokalnih skupnosti</w:t>
      </w:r>
      <w:r w:rsidR="00E46B6B" w:rsidRPr="006F0305">
        <w:rPr>
          <w:rFonts w:eastAsia="Times New Roman" w:cstheme="minorHAnsi"/>
          <w:lang w:eastAsia="sl-SI"/>
        </w:rPr>
        <w:t xml:space="preserve"> (Uradni list RS, št. 31/18)</w:t>
      </w:r>
      <w:r w:rsidRPr="006F0305">
        <w:rPr>
          <w:rFonts w:eastAsia="Times New Roman" w:cstheme="minorHAnsi"/>
          <w:lang w:eastAsia="sl-SI"/>
        </w:rPr>
        <w:t>, Center za socialno delo Južna Primorska, Prisoje 1, 6000 Koper, ki ga zastopa direktorica Tjaša Rodman, objavlja naslednjo</w:t>
      </w:r>
    </w:p>
    <w:p w14:paraId="2752825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236000C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>NAMERO O SKLENITVI NEPOSREDNE POGODBE</w:t>
      </w:r>
    </w:p>
    <w:p w14:paraId="4F65BFB0" w14:textId="77777777" w:rsidR="00485867" w:rsidRPr="00DF2EB4" w:rsidRDefault="00D87C9A" w:rsidP="00485867">
      <w:pPr>
        <w:pStyle w:val="Brezrazmikov"/>
        <w:spacing w:line="276" w:lineRule="auto"/>
        <w:jc w:val="center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za prodajo službenega </w:t>
      </w:r>
      <w:r w:rsidR="008D707B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osebnega 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vozila znamke </w:t>
      </w:r>
      <w:r w:rsidR="00485867">
        <w:rPr>
          <w:rFonts w:eastAsia="Times New Roman" w:cs="Arial"/>
          <w:b/>
          <w:sz w:val="24"/>
          <w:szCs w:val="24"/>
          <w:lang w:eastAsia="sl-SI"/>
        </w:rPr>
        <w:t>CHEVROLET AVEO</w:t>
      </w:r>
      <w:r w:rsidR="00485867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485867">
        <w:rPr>
          <w:rFonts w:eastAsia="Times New Roman" w:cs="Arial"/>
          <w:b/>
          <w:sz w:val="24"/>
          <w:szCs w:val="24"/>
          <w:lang w:eastAsia="sl-SI"/>
        </w:rPr>
        <w:t>4.</w:t>
      </w:r>
      <w:r w:rsidR="00485867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485867">
        <w:rPr>
          <w:rFonts w:eastAsia="Times New Roman" w:cs="Arial"/>
          <w:b/>
          <w:sz w:val="24"/>
          <w:szCs w:val="24"/>
          <w:lang w:eastAsia="sl-SI"/>
        </w:rPr>
        <w:t>12</w:t>
      </w:r>
    </w:p>
    <w:p w14:paraId="74D0CDA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lang w:eastAsia="sl-SI"/>
        </w:rPr>
      </w:pPr>
    </w:p>
    <w:p w14:paraId="096E6606" w14:textId="3BBC40D8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ter vabi vse zainteresirane </w:t>
      </w:r>
      <w:r w:rsidR="008D707B" w:rsidRPr="006F0305">
        <w:rPr>
          <w:rFonts w:eastAsia="Times New Roman" w:cstheme="minorHAnsi"/>
          <w:lang w:eastAsia="sl-SI"/>
        </w:rPr>
        <w:t>kupce</w:t>
      </w:r>
      <w:r w:rsidRPr="006F0305">
        <w:rPr>
          <w:rFonts w:eastAsia="Times New Roman" w:cstheme="minorHAnsi"/>
          <w:lang w:eastAsia="sl-SI"/>
        </w:rPr>
        <w:t xml:space="preserve"> k oddaji ponudbe za nakup.</w:t>
      </w:r>
    </w:p>
    <w:p w14:paraId="6B4CAC73" w14:textId="77777777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7780A16C" w14:textId="0F5A6180" w:rsidR="00D87C9A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Naziv in sedež </w:t>
      </w:r>
      <w:r w:rsidR="008D707B" w:rsidRPr="006F0305">
        <w:rPr>
          <w:rFonts w:eastAsia="Times New Roman" w:cstheme="minorHAnsi"/>
          <w:b/>
          <w:lang w:eastAsia="sl-SI"/>
        </w:rPr>
        <w:t>upravljavca</w:t>
      </w:r>
      <w:r w:rsidR="00DF6D89" w:rsidRPr="006F0305">
        <w:rPr>
          <w:rFonts w:eastAsia="Times New Roman" w:cstheme="minorHAnsi"/>
          <w:b/>
          <w:lang w:eastAsia="sl-SI"/>
        </w:rPr>
        <w:t>:</w:t>
      </w:r>
    </w:p>
    <w:p w14:paraId="1CBDB0EF" w14:textId="195B1EFA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CENTER ZA SOCIALNO DELO JUŽNA PRIMORSKA, Prisoje 1, 6000 Koper </w:t>
      </w:r>
    </w:p>
    <w:p w14:paraId="34398EA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1F235220" w14:textId="3065572E" w:rsidR="003A45CE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Predmet </w:t>
      </w:r>
      <w:r w:rsidR="00706BDB">
        <w:rPr>
          <w:rFonts w:eastAsia="Times New Roman" w:cstheme="minorHAnsi"/>
          <w:b/>
          <w:lang w:eastAsia="sl-SI"/>
        </w:rPr>
        <w:t>prodaje</w:t>
      </w:r>
      <w:r w:rsidR="003A45CE" w:rsidRPr="006F0305">
        <w:rPr>
          <w:rFonts w:eastAsia="Times New Roman" w:cstheme="minorHAnsi"/>
          <w:b/>
          <w:lang w:eastAsia="sl-SI"/>
        </w:rPr>
        <w:t>:</w:t>
      </w:r>
    </w:p>
    <w:p w14:paraId="29124FD9" w14:textId="77777777" w:rsidR="00D87C9A" w:rsidRPr="006F0305" w:rsidRDefault="00EF0B8E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je naslednja </w:t>
      </w:r>
      <w:r w:rsidR="003A45CE" w:rsidRPr="006F0305">
        <w:rPr>
          <w:rFonts w:cstheme="minorHAnsi"/>
          <w:lang w:eastAsia="sl-SI"/>
        </w:rPr>
        <w:t>premičnina: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485867" w:rsidRPr="006F0305" w14:paraId="0DE72B5C" w14:textId="77777777" w:rsidTr="00AD6178">
        <w:trPr>
          <w:jc w:val="center"/>
        </w:trPr>
        <w:tc>
          <w:tcPr>
            <w:tcW w:w="4247" w:type="dxa"/>
            <w:vAlign w:val="center"/>
          </w:tcPr>
          <w:p w14:paraId="3E8DF07A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vozila:</w:t>
            </w:r>
          </w:p>
        </w:tc>
        <w:tc>
          <w:tcPr>
            <w:tcW w:w="4247" w:type="dxa"/>
            <w:vAlign w:val="center"/>
          </w:tcPr>
          <w:p w14:paraId="664F5E72" w14:textId="096E4DC2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OSEBNO VOZILO</w:t>
            </w:r>
          </w:p>
        </w:tc>
      </w:tr>
      <w:tr w:rsidR="00485867" w:rsidRPr="006F0305" w14:paraId="01CED9B1" w14:textId="77777777" w:rsidTr="00AD6178">
        <w:trPr>
          <w:jc w:val="center"/>
        </w:trPr>
        <w:tc>
          <w:tcPr>
            <w:tcW w:w="4247" w:type="dxa"/>
            <w:vAlign w:val="center"/>
          </w:tcPr>
          <w:p w14:paraId="78772A22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Znamka vozila:</w:t>
            </w:r>
          </w:p>
        </w:tc>
        <w:tc>
          <w:tcPr>
            <w:tcW w:w="4247" w:type="dxa"/>
            <w:vAlign w:val="center"/>
          </w:tcPr>
          <w:p w14:paraId="0E983FA8" w14:textId="7523B2EA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b/>
                <w:color w:val="FF0000"/>
                <w:lang w:eastAsia="sl-SI"/>
              </w:rPr>
            </w:pPr>
            <w:r>
              <w:rPr>
                <w:b/>
                <w:lang w:eastAsia="sl-SI"/>
              </w:rPr>
              <w:t>CHEVROLET AVEO</w:t>
            </w:r>
            <w:r w:rsidRPr="002A3524">
              <w:rPr>
                <w:b/>
                <w:lang w:eastAsia="sl-SI"/>
              </w:rPr>
              <w:t xml:space="preserve"> / 1.</w:t>
            </w:r>
            <w:r>
              <w:rPr>
                <w:b/>
                <w:lang w:eastAsia="sl-SI"/>
              </w:rPr>
              <w:t>4.</w:t>
            </w:r>
            <w:r w:rsidRPr="002A3524">
              <w:rPr>
                <w:b/>
                <w:color w:val="FF0000"/>
                <w:lang w:eastAsia="sl-SI"/>
              </w:rPr>
              <w:t xml:space="preserve"> </w:t>
            </w:r>
          </w:p>
        </w:tc>
      </w:tr>
      <w:tr w:rsidR="00485867" w:rsidRPr="006F0305" w14:paraId="74577028" w14:textId="77777777" w:rsidTr="00AD6178">
        <w:trPr>
          <w:jc w:val="center"/>
        </w:trPr>
        <w:tc>
          <w:tcPr>
            <w:tcW w:w="4247" w:type="dxa"/>
            <w:vAlign w:val="center"/>
          </w:tcPr>
          <w:p w14:paraId="7781FD9D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Lastnik vozila:</w:t>
            </w:r>
          </w:p>
        </w:tc>
        <w:tc>
          <w:tcPr>
            <w:tcW w:w="4247" w:type="dxa"/>
            <w:vAlign w:val="center"/>
          </w:tcPr>
          <w:p w14:paraId="50EB7795" w14:textId="3E56E5D0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AD6178">
              <w:rPr>
                <w:lang w:eastAsia="sl-SI"/>
              </w:rPr>
              <w:t>C</w:t>
            </w:r>
            <w:r>
              <w:rPr>
                <w:lang w:eastAsia="sl-SI"/>
              </w:rPr>
              <w:t xml:space="preserve">SD </w:t>
            </w:r>
            <w:r w:rsidRPr="00AD6178">
              <w:rPr>
                <w:lang w:eastAsia="sl-SI"/>
              </w:rPr>
              <w:t>JUŽNA PRIMORSKA</w:t>
            </w:r>
          </w:p>
        </w:tc>
      </w:tr>
      <w:tr w:rsidR="00485867" w:rsidRPr="006F0305" w14:paraId="46EFDBA7" w14:textId="77777777" w:rsidTr="00AD6178">
        <w:trPr>
          <w:jc w:val="center"/>
        </w:trPr>
        <w:tc>
          <w:tcPr>
            <w:tcW w:w="4247" w:type="dxa"/>
            <w:vAlign w:val="center"/>
          </w:tcPr>
          <w:p w14:paraId="5976B759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Registrska številka:</w:t>
            </w:r>
          </w:p>
        </w:tc>
        <w:tc>
          <w:tcPr>
            <w:tcW w:w="4247" w:type="dxa"/>
            <w:vAlign w:val="center"/>
          </w:tcPr>
          <w:p w14:paraId="3A64C53F" w14:textId="791CC853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>
              <w:rPr>
                <w:lang w:eastAsia="sl-SI"/>
              </w:rPr>
              <w:t>KP AC-721</w:t>
            </w:r>
          </w:p>
        </w:tc>
      </w:tr>
      <w:tr w:rsidR="00485867" w:rsidRPr="006F0305" w14:paraId="6B878607" w14:textId="77777777" w:rsidTr="00AD6178">
        <w:trPr>
          <w:jc w:val="center"/>
        </w:trPr>
        <w:tc>
          <w:tcPr>
            <w:tcW w:w="4247" w:type="dxa"/>
            <w:vAlign w:val="center"/>
          </w:tcPr>
          <w:p w14:paraId="7ACA605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Leto izdelave:</w:t>
            </w:r>
          </w:p>
        </w:tc>
        <w:tc>
          <w:tcPr>
            <w:tcW w:w="4247" w:type="dxa"/>
            <w:vAlign w:val="center"/>
          </w:tcPr>
          <w:p w14:paraId="40DFFA06" w14:textId="49B1E760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2012</w:t>
            </w:r>
          </w:p>
        </w:tc>
      </w:tr>
      <w:tr w:rsidR="00485867" w:rsidRPr="006F0305" w14:paraId="60599CFF" w14:textId="77777777" w:rsidTr="00AD6178">
        <w:trPr>
          <w:jc w:val="center"/>
        </w:trPr>
        <w:tc>
          <w:tcPr>
            <w:tcW w:w="4247" w:type="dxa"/>
            <w:vAlign w:val="center"/>
          </w:tcPr>
          <w:p w14:paraId="492DB02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Datum prve registracije:</w:t>
            </w:r>
          </w:p>
        </w:tc>
        <w:tc>
          <w:tcPr>
            <w:tcW w:w="4247" w:type="dxa"/>
            <w:vAlign w:val="center"/>
          </w:tcPr>
          <w:p w14:paraId="78CCB571" w14:textId="0A375FCA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6. 3. 2012</w:t>
            </w:r>
          </w:p>
        </w:tc>
      </w:tr>
      <w:tr w:rsidR="00485867" w:rsidRPr="006F0305" w14:paraId="2823C48B" w14:textId="77777777" w:rsidTr="00AD6178">
        <w:trPr>
          <w:jc w:val="center"/>
        </w:trPr>
        <w:tc>
          <w:tcPr>
            <w:tcW w:w="4247" w:type="dxa"/>
            <w:vAlign w:val="center"/>
          </w:tcPr>
          <w:p w14:paraId="68E8C0AB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prevoženih km (cca.)</w:t>
            </w:r>
          </w:p>
        </w:tc>
        <w:tc>
          <w:tcPr>
            <w:tcW w:w="4247" w:type="dxa"/>
            <w:vAlign w:val="center"/>
          </w:tcPr>
          <w:p w14:paraId="44345EC0" w14:textId="20FD26B1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 w:rsidRPr="00EE5C8D">
              <w:rPr>
                <w:lang w:eastAsia="sl-SI"/>
              </w:rPr>
              <w:t>102.522</w:t>
            </w:r>
          </w:p>
        </w:tc>
      </w:tr>
      <w:tr w:rsidR="00485867" w:rsidRPr="006F0305" w14:paraId="5286ACC9" w14:textId="77777777" w:rsidTr="00AD6178">
        <w:trPr>
          <w:jc w:val="center"/>
        </w:trPr>
        <w:tc>
          <w:tcPr>
            <w:tcW w:w="4247" w:type="dxa"/>
            <w:vAlign w:val="center"/>
          </w:tcPr>
          <w:p w14:paraId="7F37C556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Identifikacijska številka:</w:t>
            </w:r>
          </w:p>
        </w:tc>
        <w:tc>
          <w:tcPr>
            <w:tcW w:w="4247" w:type="dxa"/>
            <w:vAlign w:val="center"/>
          </w:tcPr>
          <w:p w14:paraId="199A60F7" w14:textId="74B360CB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KL1TF48F9CB078930</w:t>
            </w:r>
          </w:p>
        </w:tc>
      </w:tr>
      <w:tr w:rsidR="00485867" w:rsidRPr="006F0305" w14:paraId="6B78D208" w14:textId="77777777" w:rsidTr="00AD6178">
        <w:trPr>
          <w:jc w:val="center"/>
        </w:trPr>
        <w:tc>
          <w:tcPr>
            <w:tcW w:w="4247" w:type="dxa"/>
            <w:vAlign w:val="center"/>
          </w:tcPr>
          <w:p w14:paraId="139F78AF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Moč motorja v kW:</w:t>
            </w:r>
          </w:p>
        </w:tc>
        <w:tc>
          <w:tcPr>
            <w:tcW w:w="4247" w:type="dxa"/>
            <w:vAlign w:val="center"/>
          </w:tcPr>
          <w:p w14:paraId="67E586FF" w14:textId="187BB307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74</w:t>
            </w:r>
          </w:p>
        </w:tc>
      </w:tr>
      <w:tr w:rsidR="00485867" w:rsidRPr="006F0305" w14:paraId="57B6E8C6" w14:textId="77777777" w:rsidTr="00AD6178">
        <w:trPr>
          <w:jc w:val="center"/>
        </w:trPr>
        <w:tc>
          <w:tcPr>
            <w:tcW w:w="4247" w:type="dxa"/>
            <w:vAlign w:val="center"/>
          </w:tcPr>
          <w:p w14:paraId="151E5E3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Tip motorja:</w:t>
            </w:r>
          </w:p>
        </w:tc>
        <w:tc>
          <w:tcPr>
            <w:tcW w:w="4247" w:type="dxa"/>
            <w:vAlign w:val="center"/>
          </w:tcPr>
          <w:p w14:paraId="49122233" w14:textId="141D6D9E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A14XER</w:t>
            </w:r>
          </w:p>
        </w:tc>
      </w:tr>
      <w:tr w:rsidR="00485867" w:rsidRPr="006F0305" w14:paraId="758B81D7" w14:textId="77777777" w:rsidTr="00AD6178">
        <w:trPr>
          <w:jc w:val="center"/>
        </w:trPr>
        <w:tc>
          <w:tcPr>
            <w:tcW w:w="4247" w:type="dxa"/>
            <w:vAlign w:val="center"/>
          </w:tcPr>
          <w:p w14:paraId="1F0CE380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Delovna prostornina motorja v cm3:</w:t>
            </w:r>
          </w:p>
        </w:tc>
        <w:tc>
          <w:tcPr>
            <w:tcW w:w="4247" w:type="dxa"/>
            <w:vAlign w:val="center"/>
          </w:tcPr>
          <w:p w14:paraId="4C806ABC" w14:textId="38DF0E04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1398</w:t>
            </w:r>
          </w:p>
        </w:tc>
      </w:tr>
      <w:tr w:rsidR="00485867" w:rsidRPr="006F0305" w14:paraId="6816AAFE" w14:textId="77777777" w:rsidTr="00AD6178">
        <w:trPr>
          <w:jc w:val="center"/>
        </w:trPr>
        <w:tc>
          <w:tcPr>
            <w:tcW w:w="4247" w:type="dxa"/>
            <w:vAlign w:val="center"/>
          </w:tcPr>
          <w:p w14:paraId="04010341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Barva vozila:</w:t>
            </w:r>
          </w:p>
        </w:tc>
        <w:tc>
          <w:tcPr>
            <w:tcW w:w="4247" w:type="dxa"/>
            <w:vAlign w:val="center"/>
          </w:tcPr>
          <w:p w14:paraId="35E688B0" w14:textId="34F4EEE0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E9D</w:t>
            </w:r>
          </w:p>
        </w:tc>
      </w:tr>
      <w:tr w:rsidR="003A45CE" w:rsidRPr="006F0305" w14:paraId="4DB1656D" w14:textId="77777777" w:rsidTr="00AD6178">
        <w:trPr>
          <w:jc w:val="center"/>
        </w:trPr>
        <w:tc>
          <w:tcPr>
            <w:tcW w:w="4247" w:type="dxa"/>
            <w:vAlign w:val="center"/>
          </w:tcPr>
          <w:p w14:paraId="48AAB10F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sedežev:</w:t>
            </w:r>
          </w:p>
        </w:tc>
        <w:tc>
          <w:tcPr>
            <w:tcW w:w="4247" w:type="dxa"/>
            <w:vAlign w:val="center"/>
          </w:tcPr>
          <w:p w14:paraId="57575DAC" w14:textId="77777777" w:rsidR="003A45CE" w:rsidRPr="006F0305" w:rsidRDefault="00776F1E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5</w:t>
            </w:r>
          </w:p>
        </w:tc>
      </w:tr>
      <w:tr w:rsidR="003A45CE" w:rsidRPr="006F0305" w14:paraId="7CD5D7AD" w14:textId="77777777" w:rsidTr="00AD6178">
        <w:trPr>
          <w:jc w:val="center"/>
        </w:trPr>
        <w:tc>
          <w:tcPr>
            <w:tcW w:w="4247" w:type="dxa"/>
            <w:vAlign w:val="center"/>
          </w:tcPr>
          <w:p w14:paraId="298CED8D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goriva:</w:t>
            </w:r>
          </w:p>
        </w:tc>
        <w:tc>
          <w:tcPr>
            <w:tcW w:w="4247" w:type="dxa"/>
            <w:vAlign w:val="center"/>
          </w:tcPr>
          <w:p w14:paraId="1E8203BB" w14:textId="3BE28511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BENCIN</w:t>
            </w:r>
          </w:p>
        </w:tc>
      </w:tr>
      <w:tr w:rsidR="008D707B" w:rsidRPr="006F0305" w14:paraId="49635174" w14:textId="77777777" w:rsidTr="00AD6178">
        <w:trPr>
          <w:jc w:val="center"/>
        </w:trPr>
        <w:tc>
          <w:tcPr>
            <w:tcW w:w="4247" w:type="dxa"/>
            <w:vAlign w:val="center"/>
          </w:tcPr>
          <w:p w14:paraId="4536267C" w14:textId="78A61BC8" w:rsidR="008D707B" w:rsidRPr="006F0305" w:rsidRDefault="008D707B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Stanje vozila</w:t>
            </w:r>
          </w:p>
        </w:tc>
        <w:tc>
          <w:tcPr>
            <w:tcW w:w="4247" w:type="dxa"/>
            <w:vAlign w:val="center"/>
          </w:tcPr>
          <w:p w14:paraId="496F2ECD" w14:textId="2AE13A48" w:rsidR="008D707B" w:rsidRPr="006F0305" w:rsidRDefault="008D707B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Vozilo je registrirano, redno servisirano in se uporablja v službene namene upravljavca</w:t>
            </w:r>
            <w:r w:rsidR="00485867">
              <w:rPr>
                <w:rFonts w:cstheme="minorHAnsi"/>
                <w:lang w:eastAsia="sl-SI"/>
              </w:rPr>
              <w:t xml:space="preserve">. OB VŽIGU VOZILA JE ZAZNATI ZVOK – PREDVIDEVA SE, DA GRE ZA POGONSKO VERIGO </w:t>
            </w:r>
          </w:p>
        </w:tc>
      </w:tr>
    </w:tbl>
    <w:p w14:paraId="0897D3CA" w14:textId="7263B4BF" w:rsidR="00776F1E" w:rsidRPr="006F0305" w:rsidRDefault="00776F1E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lastRenderedPageBreak/>
        <w:t xml:space="preserve">Za vozilo ne obstaja predkupna pravica ali druge omejitve v zvezi s postopkom razpolaganja. </w:t>
      </w:r>
    </w:p>
    <w:p w14:paraId="1C95B81B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6C4AC57" w14:textId="77777777" w:rsidR="00776F1E" w:rsidRPr="006F0305" w:rsidRDefault="00776F1E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Ponudbena cena:</w:t>
      </w:r>
    </w:p>
    <w:p w14:paraId="321458DA" w14:textId="05685F3D" w:rsidR="00776F1E" w:rsidRPr="00706BDB" w:rsidRDefault="002617F6" w:rsidP="006F0305">
      <w:pPr>
        <w:spacing w:after="0" w:line="276" w:lineRule="auto"/>
        <w:jc w:val="both"/>
        <w:rPr>
          <w:rFonts w:cstheme="minorHAnsi"/>
          <w:bCs/>
          <w:u w:val="single"/>
          <w:lang w:eastAsia="sl-SI"/>
        </w:rPr>
      </w:pPr>
      <w:r w:rsidRPr="006F0305">
        <w:rPr>
          <w:rFonts w:cstheme="minorHAnsi"/>
          <w:bCs/>
          <w:lang w:eastAsia="sl-SI"/>
        </w:rPr>
        <w:t xml:space="preserve">Ponudbena cena ne sme biti nižja od </w:t>
      </w:r>
      <w:r w:rsidR="00706BDB">
        <w:rPr>
          <w:rFonts w:cstheme="minorHAnsi"/>
          <w:bCs/>
          <w:lang w:eastAsia="sl-SI"/>
        </w:rPr>
        <w:t>1.</w:t>
      </w:r>
      <w:r w:rsidR="00485867">
        <w:rPr>
          <w:rFonts w:cstheme="minorHAnsi"/>
          <w:bCs/>
          <w:lang w:eastAsia="sl-SI"/>
        </w:rPr>
        <w:t>903</w:t>
      </w:r>
      <w:r w:rsidR="00706BDB">
        <w:rPr>
          <w:rFonts w:cstheme="minorHAnsi"/>
          <w:bCs/>
          <w:lang w:eastAsia="sl-SI"/>
        </w:rPr>
        <w:t>,00</w:t>
      </w:r>
      <w:r w:rsidRPr="006F0305">
        <w:rPr>
          <w:rFonts w:cstheme="minorHAnsi"/>
          <w:bCs/>
          <w:lang w:eastAsia="sl-SI"/>
        </w:rPr>
        <w:t xml:space="preserve"> EUR, kar je </w:t>
      </w:r>
      <w:r w:rsidRPr="00706BDB">
        <w:rPr>
          <w:rFonts w:cstheme="minorHAnsi"/>
          <w:bCs/>
          <w:u w:val="single"/>
          <w:lang w:eastAsia="sl-SI"/>
        </w:rPr>
        <w:t xml:space="preserve">pogoj za popolnost ponudbe in morebitni poziv na pogajanja. </w:t>
      </w:r>
      <w:r w:rsidR="008D707B" w:rsidRPr="00706BDB">
        <w:rPr>
          <w:rFonts w:cstheme="minorHAnsi"/>
          <w:bCs/>
          <w:u w:val="single"/>
          <w:lang w:eastAsia="sl-SI"/>
        </w:rPr>
        <w:t xml:space="preserve">Ta vrednost je hkrati </w:t>
      </w:r>
      <w:r w:rsidR="005664F1" w:rsidRPr="00706BDB">
        <w:rPr>
          <w:rFonts w:cstheme="minorHAnsi"/>
          <w:bCs/>
          <w:u w:val="single"/>
          <w:lang w:eastAsia="sl-SI"/>
        </w:rPr>
        <w:t xml:space="preserve">tudi </w:t>
      </w:r>
      <w:r w:rsidR="008D707B" w:rsidRPr="00706BDB">
        <w:rPr>
          <w:rFonts w:cstheme="minorHAnsi"/>
          <w:bCs/>
          <w:u w:val="single"/>
          <w:lang w:eastAsia="sl-SI"/>
        </w:rPr>
        <w:t>najnižja ponudbena cena.</w:t>
      </w:r>
    </w:p>
    <w:p w14:paraId="6480F5C1" w14:textId="77777777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1A17577" w14:textId="595D1F27" w:rsidR="001D5CFA" w:rsidRPr="00706BDB" w:rsidRDefault="005C7948" w:rsidP="006F0305">
      <w:pPr>
        <w:spacing w:after="0" w:line="276" w:lineRule="auto"/>
        <w:jc w:val="both"/>
        <w:rPr>
          <w:rFonts w:cstheme="minorHAnsi"/>
          <w:u w:val="single"/>
          <w:lang w:eastAsia="sl-SI"/>
        </w:rPr>
      </w:pPr>
      <w:r w:rsidRPr="00706BDB">
        <w:rPr>
          <w:rFonts w:cstheme="minorHAnsi"/>
          <w:u w:val="single"/>
          <w:lang w:eastAsia="sl-SI"/>
        </w:rPr>
        <w:t xml:space="preserve">Predmet prodaje bo </w:t>
      </w:r>
      <w:r w:rsidR="003F1010" w:rsidRPr="00706BDB">
        <w:rPr>
          <w:rFonts w:cstheme="minorHAnsi"/>
          <w:u w:val="single"/>
          <w:lang w:eastAsia="sl-SI"/>
        </w:rPr>
        <w:t xml:space="preserve">po ponujeni ponudbeni ceni </w:t>
      </w:r>
      <w:r w:rsidRPr="00706BDB">
        <w:rPr>
          <w:rFonts w:cstheme="minorHAnsi"/>
          <w:u w:val="single"/>
          <w:lang w:eastAsia="sl-SI"/>
        </w:rPr>
        <w:t xml:space="preserve">prodan tistemu zainteresiranemu </w:t>
      </w:r>
      <w:r w:rsidR="003F1010" w:rsidRPr="00706BDB">
        <w:rPr>
          <w:rFonts w:cstheme="minorHAnsi"/>
          <w:u w:val="single"/>
          <w:lang w:eastAsia="sl-SI"/>
        </w:rPr>
        <w:t>kupcu</w:t>
      </w:r>
      <w:r w:rsidRPr="00706BDB">
        <w:rPr>
          <w:rFonts w:cstheme="minorHAnsi"/>
          <w:u w:val="single"/>
          <w:lang w:eastAsia="sl-SI"/>
        </w:rPr>
        <w:t xml:space="preserve">, </w:t>
      </w:r>
      <w:r w:rsidR="00776F1E" w:rsidRPr="00706BDB">
        <w:rPr>
          <w:rFonts w:cstheme="minorHAnsi"/>
          <w:u w:val="single"/>
          <w:lang w:eastAsia="sl-SI"/>
        </w:rPr>
        <w:t xml:space="preserve">ki bo </w:t>
      </w:r>
      <w:r w:rsidRPr="00706BDB">
        <w:rPr>
          <w:rFonts w:cstheme="minorHAnsi"/>
          <w:u w:val="single"/>
          <w:lang w:eastAsia="sl-SI"/>
        </w:rPr>
        <w:t xml:space="preserve">v popolni in pravočasni ponudbi na podlagi te namere oziroma v okviru dodatnih pisnih pogajanj ponudil najvišjo ponudbeno </w:t>
      </w:r>
      <w:r w:rsidR="00776F1E" w:rsidRPr="00706BDB">
        <w:rPr>
          <w:rFonts w:cstheme="minorHAnsi"/>
          <w:u w:val="single"/>
          <w:lang w:eastAsia="sl-SI"/>
        </w:rPr>
        <w:t>ceno</w:t>
      </w:r>
      <w:r w:rsidR="00B815FD" w:rsidRPr="00706BDB">
        <w:rPr>
          <w:rFonts w:cstheme="minorHAnsi"/>
          <w:u w:val="single"/>
          <w:lang w:eastAsia="sl-SI"/>
        </w:rPr>
        <w:t>.</w:t>
      </w:r>
      <w:r w:rsidR="00776F1E" w:rsidRPr="00706BDB">
        <w:rPr>
          <w:rFonts w:cstheme="minorHAnsi"/>
          <w:u w:val="single"/>
          <w:lang w:eastAsia="sl-SI"/>
        </w:rPr>
        <w:t xml:space="preserve"> </w:t>
      </w:r>
    </w:p>
    <w:p w14:paraId="1BDE96FC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4553104C" w14:textId="3C015191" w:rsidR="001D5CFA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Oddaja ponudbe</w:t>
      </w:r>
      <w:r w:rsidR="001D5CFA" w:rsidRPr="006F0305">
        <w:rPr>
          <w:rFonts w:cstheme="minorHAnsi"/>
          <w:b/>
          <w:lang w:eastAsia="sl-SI"/>
        </w:rPr>
        <w:t>:</w:t>
      </w:r>
    </w:p>
    <w:p w14:paraId="38692AB7" w14:textId="0C32B15E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Z</w:t>
      </w:r>
      <w:r w:rsidR="003F1010" w:rsidRPr="006F0305">
        <w:rPr>
          <w:rFonts w:cstheme="minorHAnsi"/>
          <w:lang w:eastAsia="sl-SI"/>
        </w:rPr>
        <w:t xml:space="preserve">ainteresirasni kupci </w:t>
      </w:r>
      <w:r w:rsidRPr="006F0305">
        <w:rPr>
          <w:rFonts w:cstheme="minorHAnsi"/>
          <w:lang w:eastAsia="sl-SI"/>
        </w:rPr>
        <w:t xml:space="preserve">za nakup predmeta prodaje oddajo </w:t>
      </w:r>
      <w:r w:rsidRPr="00706BDB">
        <w:rPr>
          <w:rFonts w:cstheme="minorHAnsi"/>
          <w:u w:val="single"/>
          <w:lang w:eastAsia="sl-SI"/>
        </w:rPr>
        <w:t>zavezujočo ponudbo</w:t>
      </w:r>
      <w:r w:rsidRPr="006F0305">
        <w:rPr>
          <w:rFonts w:cstheme="minorHAnsi"/>
          <w:lang w:eastAsia="sl-SI"/>
        </w:rPr>
        <w:t xml:space="preserve"> na izpolnjenem in lastnoročno </w:t>
      </w:r>
      <w:r w:rsidRPr="00706BDB">
        <w:rPr>
          <w:rFonts w:cstheme="minorHAnsi"/>
          <w:lang w:eastAsia="sl-SI"/>
        </w:rPr>
        <w:t>podpisanem obrazcu »Ponudba«, ki</w:t>
      </w:r>
      <w:r w:rsidRPr="006F0305">
        <w:rPr>
          <w:rFonts w:cstheme="minorHAnsi"/>
          <w:lang w:eastAsia="sl-SI"/>
        </w:rPr>
        <w:t xml:space="preserve"> je priloga 1 te namere. </w:t>
      </w:r>
    </w:p>
    <w:p w14:paraId="6936515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A509C7" w14:textId="5FA65EC8" w:rsidR="001D5CFA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Ponudbo naj zainteresirani kupci </w:t>
      </w:r>
      <w:r w:rsidR="001D5CFA" w:rsidRPr="006F0305">
        <w:rPr>
          <w:rFonts w:cstheme="minorHAnsi"/>
          <w:lang w:eastAsia="sl-SI"/>
        </w:rPr>
        <w:t>pošljejo po pošti</w:t>
      </w:r>
      <w:r w:rsidR="003F1010" w:rsidRPr="006F0305">
        <w:rPr>
          <w:rFonts w:cstheme="minorHAnsi"/>
          <w:lang w:eastAsia="sl-SI"/>
        </w:rPr>
        <w:t xml:space="preserve">, ali </w:t>
      </w:r>
      <w:r w:rsidR="001D5CFA" w:rsidRPr="006F0305">
        <w:rPr>
          <w:rFonts w:cstheme="minorHAnsi"/>
          <w:lang w:eastAsia="sl-SI"/>
        </w:rPr>
        <w:t xml:space="preserve">jo osebno prinesejo v zaprti ovojnici </w:t>
      </w:r>
      <w:r w:rsidR="003F1010" w:rsidRPr="006F0305">
        <w:rPr>
          <w:rFonts w:cstheme="minorHAnsi"/>
          <w:lang w:eastAsia="sl-SI"/>
        </w:rPr>
        <w:t>s priprisom</w:t>
      </w:r>
      <w:r w:rsidR="001D5CFA" w:rsidRPr="006F0305">
        <w:rPr>
          <w:rFonts w:cstheme="minorHAnsi"/>
          <w:lang w:eastAsia="sl-SI"/>
        </w:rPr>
        <w:t xml:space="preserve">: »PONUDBA v </w:t>
      </w:r>
      <w:r w:rsidR="001D5CFA" w:rsidRPr="00706BDB">
        <w:rPr>
          <w:rFonts w:cstheme="minorHAnsi"/>
          <w:lang w:eastAsia="sl-SI"/>
        </w:rPr>
        <w:t>zadevi št.</w:t>
      </w:r>
      <w:r w:rsidR="002678A7" w:rsidRPr="00706BDB">
        <w:rPr>
          <w:rFonts w:eastAsia="Times New Roman" w:cstheme="minorHAnsi"/>
          <w:lang w:eastAsia="sl-SI"/>
        </w:rPr>
        <w:t xml:space="preserve"> </w:t>
      </w:r>
      <w:r w:rsidR="001E42A6" w:rsidRPr="00706BDB">
        <w:rPr>
          <w:rFonts w:eastAsia="Times New Roman" w:cstheme="minorHAnsi"/>
          <w:lang w:eastAsia="sl-SI"/>
        </w:rPr>
        <w:t>478-</w:t>
      </w:r>
      <w:r w:rsidR="00485867">
        <w:rPr>
          <w:rFonts w:eastAsia="Times New Roman" w:cstheme="minorHAnsi"/>
          <w:lang w:eastAsia="sl-SI"/>
        </w:rPr>
        <w:t>5</w:t>
      </w:r>
      <w:r w:rsidR="001E42A6" w:rsidRPr="00706BDB">
        <w:rPr>
          <w:rFonts w:eastAsia="Times New Roman" w:cstheme="minorHAnsi"/>
          <w:lang w:eastAsia="sl-SI"/>
        </w:rPr>
        <w:t>/2025-31933</w:t>
      </w:r>
      <w:r w:rsidR="001D5CFA" w:rsidRPr="00706BDB">
        <w:rPr>
          <w:rFonts w:cstheme="minorHAnsi"/>
          <w:lang w:eastAsia="sl-SI"/>
        </w:rPr>
        <w:t xml:space="preserve">- NE ODPIRAJ!« </w:t>
      </w:r>
      <w:r w:rsidR="001D5CFA" w:rsidRPr="006F0305">
        <w:rPr>
          <w:rFonts w:cstheme="minorHAnsi"/>
          <w:lang w:eastAsia="sl-SI"/>
        </w:rPr>
        <w:t>na naslov:</w:t>
      </w:r>
    </w:p>
    <w:p w14:paraId="207D09E3" w14:textId="22C008E5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Center za socialno delo Južna Primorska</w:t>
      </w:r>
    </w:p>
    <w:p w14:paraId="75270412" w14:textId="0880688D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Prisoje 1</w:t>
      </w:r>
    </w:p>
    <w:p w14:paraId="2C05380A" w14:textId="6D9D22BF" w:rsidR="008210BA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6000 Koper.</w:t>
      </w:r>
    </w:p>
    <w:p w14:paraId="609864A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B6C9ED5" w14:textId="63DAEBE4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lang w:eastAsia="sl-SI"/>
        </w:rPr>
        <w:t xml:space="preserve">Ponudba mora na naslov upravljavca prispeti oziroma biti dostavljena </w:t>
      </w:r>
      <w:r w:rsidRPr="006F0305">
        <w:rPr>
          <w:rFonts w:cstheme="minorHAnsi"/>
          <w:b/>
          <w:bCs/>
          <w:u w:val="single"/>
          <w:lang w:eastAsia="sl-SI"/>
        </w:rPr>
        <w:t xml:space="preserve">najkasneje do 5. 12. 2025 do 9.00 ure </w:t>
      </w:r>
      <w:r w:rsidRPr="006F0305">
        <w:rPr>
          <w:rFonts w:cstheme="minorHAnsi"/>
          <w:u w:val="single"/>
          <w:lang w:eastAsia="sl-SI"/>
        </w:rPr>
        <w:t>(za pravočasno ponudbo ne šteje datum oddaje ponudbe</w:t>
      </w:r>
      <w:r w:rsidR="005664F1" w:rsidRPr="006F0305">
        <w:rPr>
          <w:rFonts w:cstheme="minorHAnsi"/>
          <w:u w:val="single"/>
          <w:lang w:eastAsia="sl-SI"/>
        </w:rPr>
        <w:t>!</w:t>
      </w:r>
      <w:r w:rsidRPr="006F0305">
        <w:rPr>
          <w:rFonts w:cstheme="minorHAnsi"/>
          <w:u w:val="single"/>
          <w:lang w:eastAsia="sl-SI"/>
        </w:rPr>
        <w:t>)</w:t>
      </w:r>
      <w:r w:rsidRPr="006F0305">
        <w:rPr>
          <w:rFonts w:cstheme="minorHAnsi"/>
          <w:b/>
          <w:bCs/>
          <w:u w:val="single"/>
          <w:lang w:eastAsia="sl-SI"/>
        </w:rPr>
        <w:t>.</w:t>
      </w:r>
    </w:p>
    <w:p w14:paraId="5BBE26EB" w14:textId="77777777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</w:p>
    <w:p w14:paraId="2C93F1DF" w14:textId="13F8BCBE" w:rsidR="00BA1830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b/>
          <w:bCs/>
          <w:lang w:eastAsia="sl-SI"/>
        </w:rPr>
        <w:t>Obravnava ponudb in nadaljnji postopek:</w:t>
      </w:r>
    </w:p>
    <w:p w14:paraId="29D46243" w14:textId="4E10C0F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Ponudbe, ki bodo na naslov upravljavca prispele oziroma bile dostavljene po izteku roka za oddajo ponudb, bodo izločene iz nadaljnjega postopka.</w:t>
      </w:r>
      <w:r w:rsidR="0088033A">
        <w:rPr>
          <w:rFonts w:cstheme="minorHAnsi"/>
          <w:lang w:eastAsia="sl-SI"/>
        </w:rPr>
        <w:t xml:space="preserve"> Nepopolne in nepodpisane ponudbe ne bodo upoštevane.</w:t>
      </w:r>
    </w:p>
    <w:p w14:paraId="7C386DB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EB0666C" w14:textId="5159C71C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Odpiranje ponudb ne bo javno.</w:t>
      </w:r>
    </w:p>
    <w:p w14:paraId="75E26A2C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778660E" w14:textId="1BD5D89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Upravljavec bo po prejemu ene popolne in pravočasne ponudbe predmet </w:t>
      </w:r>
      <w:r w:rsidR="00706BDB">
        <w:rPr>
          <w:rFonts w:cstheme="minorHAnsi"/>
          <w:lang w:eastAsia="sl-SI"/>
        </w:rPr>
        <w:t xml:space="preserve">prodaje </w:t>
      </w:r>
      <w:r w:rsidRPr="006F0305">
        <w:rPr>
          <w:rFonts w:cstheme="minorHAnsi"/>
          <w:lang w:eastAsia="sl-SI"/>
        </w:rPr>
        <w:t>prodal edinemu ponudniku.</w:t>
      </w:r>
    </w:p>
    <w:p w14:paraId="25DADFD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4F7C236" w14:textId="77777777" w:rsidR="00706BDB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Če bo v roku za oddajo ponudb prispelo več popolnih ponudb, se bodo z zainteresiranimi ponudniki opravila dodatna </w:t>
      </w:r>
      <w:r w:rsidR="008210BA" w:rsidRPr="006F0305">
        <w:rPr>
          <w:rFonts w:cstheme="minorHAnsi"/>
          <w:lang w:eastAsia="sl-SI"/>
        </w:rPr>
        <w:t xml:space="preserve">pisna </w:t>
      </w:r>
      <w:r w:rsidRPr="006F0305">
        <w:rPr>
          <w:rFonts w:cstheme="minorHAnsi"/>
          <w:lang w:eastAsia="sl-SI"/>
        </w:rPr>
        <w:t xml:space="preserve">pogajanja o ceni in morebitnih drugih pogojih pravnega posla. </w:t>
      </w:r>
    </w:p>
    <w:p w14:paraId="73DFE7A7" w14:textId="2FE24A1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Pogodba bo sklenjena s tistim ponudnikom, ki bo ponudil najvišjo ceno.</w:t>
      </w:r>
    </w:p>
    <w:p w14:paraId="60C53DB5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21DBEC67" w14:textId="58CA37A3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Cena in morebitni drugi elementi pogodbe, ponujeni na pogajanjih, so zavezujoči.</w:t>
      </w:r>
    </w:p>
    <w:p w14:paraId="7B5452A7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4F14569" w14:textId="5CD53B6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Ponudniki bodo o rezultatih prejetih ponudb obveščeni na </w:t>
      </w:r>
      <w:r w:rsidR="006F0305" w:rsidRPr="006F0305">
        <w:rPr>
          <w:rFonts w:cstheme="minorHAnsi"/>
          <w:lang w:eastAsia="sl-SI"/>
        </w:rPr>
        <w:t>svoj</w:t>
      </w:r>
      <w:r w:rsidRPr="006F0305">
        <w:rPr>
          <w:rFonts w:cstheme="minorHAnsi"/>
          <w:lang w:eastAsia="sl-SI"/>
        </w:rPr>
        <w:t xml:space="preserve"> elektronski naslov najkasneje </w:t>
      </w:r>
      <w:r w:rsidR="006F0305" w:rsidRPr="006F0305">
        <w:rPr>
          <w:rFonts w:cstheme="minorHAnsi"/>
          <w:lang w:eastAsia="sl-SI"/>
        </w:rPr>
        <w:t xml:space="preserve">7 dni </w:t>
      </w:r>
      <w:r w:rsidRPr="006F0305">
        <w:rPr>
          <w:rFonts w:cstheme="minorHAnsi"/>
          <w:lang w:eastAsia="sl-SI"/>
        </w:rPr>
        <w:t>po zaključku zbiranja ponudb na podlagi te namere oziroma dodatnih pisnih pogajanj.</w:t>
      </w:r>
    </w:p>
    <w:p w14:paraId="4A94D0AD" w14:textId="77777777" w:rsidR="00E12AA3" w:rsidRPr="006F0305" w:rsidRDefault="00E12AA3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4A1657BC" w14:textId="77777777" w:rsidR="003D202B" w:rsidRPr="006F0305" w:rsidRDefault="003D202B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Način in rok plačila kupnine:</w:t>
      </w:r>
    </w:p>
    <w:p w14:paraId="5630ADCC" w14:textId="09639984" w:rsidR="003D202B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Kupec mora kupnino plačati </w:t>
      </w:r>
      <w:r w:rsidR="003D202B" w:rsidRPr="006F0305">
        <w:rPr>
          <w:rFonts w:cstheme="minorHAnsi"/>
          <w:lang w:eastAsia="sl-SI"/>
        </w:rPr>
        <w:t xml:space="preserve">v </w:t>
      </w:r>
      <w:r w:rsidRPr="006F0305">
        <w:rPr>
          <w:rFonts w:cstheme="minorHAnsi"/>
          <w:lang w:eastAsia="sl-SI"/>
        </w:rPr>
        <w:t>osmih</w:t>
      </w:r>
      <w:r w:rsidR="003D202B" w:rsidRPr="006F0305">
        <w:rPr>
          <w:rFonts w:cstheme="minorHAnsi"/>
          <w:lang w:eastAsia="sl-SI"/>
        </w:rPr>
        <w:t xml:space="preserve"> dneh po sklenitvi pogodbe</w:t>
      </w:r>
      <w:r w:rsidRPr="006F0305">
        <w:rPr>
          <w:rFonts w:cstheme="minorHAnsi"/>
          <w:lang w:eastAsia="sl-SI"/>
        </w:rPr>
        <w:t xml:space="preserve"> z nakazilom na transakcijski </w:t>
      </w:r>
      <w:r w:rsidR="003D202B" w:rsidRPr="006F0305">
        <w:rPr>
          <w:rFonts w:cstheme="minorHAnsi"/>
          <w:lang w:eastAsia="sl-SI"/>
        </w:rPr>
        <w:t xml:space="preserve">račun </w:t>
      </w:r>
      <w:r w:rsidR="008210BA" w:rsidRPr="006F0305">
        <w:rPr>
          <w:rFonts w:cstheme="minorHAnsi"/>
          <w:lang w:eastAsia="sl-SI"/>
        </w:rPr>
        <w:t>upravljavca</w:t>
      </w:r>
      <w:r w:rsidR="004C42BA" w:rsidRPr="006F0305">
        <w:rPr>
          <w:rFonts w:cstheme="minorHAnsi"/>
          <w:lang w:eastAsia="sl-SI"/>
        </w:rPr>
        <w:t xml:space="preserve"> </w:t>
      </w:r>
      <w:r w:rsidR="003D202B" w:rsidRPr="006F0305">
        <w:rPr>
          <w:rFonts w:cstheme="minorHAnsi"/>
          <w:lang w:eastAsia="sl-SI"/>
        </w:rPr>
        <w:t xml:space="preserve">in s sklicem, </w:t>
      </w:r>
      <w:r w:rsidRPr="006F0305">
        <w:rPr>
          <w:rFonts w:cstheme="minorHAnsi"/>
          <w:lang w:eastAsia="sl-SI"/>
        </w:rPr>
        <w:t>ki bosta navedena</w:t>
      </w:r>
      <w:r w:rsidR="003D202B" w:rsidRPr="006F0305">
        <w:rPr>
          <w:rFonts w:cstheme="minorHAnsi"/>
          <w:lang w:eastAsia="sl-SI"/>
        </w:rPr>
        <w:t xml:space="preserve"> </w:t>
      </w:r>
      <w:r w:rsidR="004C42BA" w:rsidRPr="006F0305">
        <w:rPr>
          <w:rFonts w:cstheme="minorHAnsi"/>
          <w:lang w:eastAsia="sl-SI"/>
        </w:rPr>
        <w:t>v kupoprodajni pogodbi</w:t>
      </w:r>
      <w:r w:rsidR="003D202B" w:rsidRPr="006F0305">
        <w:rPr>
          <w:rFonts w:cstheme="minorHAnsi"/>
          <w:lang w:eastAsia="sl-SI"/>
        </w:rPr>
        <w:t>.</w:t>
      </w:r>
    </w:p>
    <w:p w14:paraId="24885788" w14:textId="6CF3BD03" w:rsidR="003D202B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lastRenderedPageBreak/>
        <w:t xml:space="preserve">Plačilo celotne kupnine v </w:t>
      </w:r>
      <w:r w:rsidR="00BA1830" w:rsidRPr="006F0305">
        <w:rPr>
          <w:rFonts w:cstheme="minorHAnsi"/>
          <w:lang w:eastAsia="sl-SI"/>
        </w:rPr>
        <w:t>navedenem</w:t>
      </w:r>
      <w:r w:rsidRPr="006F0305">
        <w:rPr>
          <w:rFonts w:cstheme="minorHAnsi"/>
          <w:lang w:eastAsia="sl-SI"/>
        </w:rPr>
        <w:t xml:space="preserve"> roku je bistvena sestavina pravnega posla. </w:t>
      </w:r>
      <w:r w:rsidR="00BA1830" w:rsidRPr="006F0305">
        <w:rPr>
          <w:rFonts w:cstheme="minorHAnsi"/>
          <w:lang w:eastAsia="sl-SI"/>
        </w:rPr>
        <w:t xml:space="preserve">Če kupnina ni plačana v postavljenem roku, </w:t>
      </w:r>
      <w:r w:rsidRPr="006F0305">
        <w:rPr>
          <w:rFonts w:cstheme="minorHAnsi"/>
          <w:lang w:eastAsia="sl-SI"/>
        </w:rPr>
        <w:t xml:space="preserve">se </w:t>
      </w:r>
      <w:r w:rsidR="00BA1830" w:rsidRPr="006F0305">
        <w:rPr>
          <w:rFonts w:cstheme="minorHAnsi"/>
          <w:lang w:eastAsia="sl-SI"/>
        </w:rPr>
        <w:t xml:space="preserve">pravni </w:t>
      </w:r>
      <w:r w:rsidRPr="006F0305">
        <w:rPr>
          <w:rFonts w:cstheme="minorHAnsi"/>
          <w:lang w:eastAsia="sl-SI"/>
        </w:rPr>
        <w:t>posel šteje za razvezan</w:t>
      </w:r>
      <w:r w:rsidR="00BA1830" w:rsidRPr="006F0305">
        <w:rPr>
          <w:rFonts w:cstheme="minorHAnsi"/>
          <w:lang w:eastAsia="sl-SI"/>
        </w:rPr>
        <w:t>ega</w:t>
      </w:r>
      <w:r w:rsidRPr="006F0305">
        <w:rPr>
          <w:rFonts w:cstheme="minorHAnsi"/>
          <w:lang w:eastAsia="sl-SI"/>
        </w:rPr>
        <w:t xml:space="preserve"> po samem zakonu.</w:t>
      </w:r>
    </w:p>
    <w:p w14:paraId="43431C51" w14:textId="77777777" w:rsidR="00B86F4C" w:rsidRDefault="00B86F4C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D92CFE1" w14:textId="0EE6B1E3" w:rsidR="00AD359F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Vse morebitne stroške</w:t>
      </w:r>
      <w:r w:rsidR="00BA1830" w:rsidRPr="006F0305">
        <w:rPr>
          <w:rFonts w:cstheme="minorHAnsi"/>
          <w:lang w:eastAsia="sl-SI"/>
        </w:rPr>
        <w:t xml:space="preserve"> v zvezi z izvedbo prodajne pogodbe in</w:t>
      </w:r>
      <w:r w:rsidRPr="006F0305">
        <w:rPr>
          <w:rFonts w:cstheme="minorHAnsi"/>
          <w:lang w:eastAsia="sl-SI"/>
        </w:rPr>
        <w:t xml:space="preserve"> prenos</w:t>
      </w:r>
      <w:r w:rsidR="00BA1830" w:rsidRPr="006F0305">
        <w:rPr>
          <w:rFonts w:cstheme="minorHAnsi"/>
          <w:lang w:eastAsia="sl-SI"/>
        </w:rPr>
        <w:t>om</w:t>
      </w:r>
      <w:r w:rsidRPr="006F0305">
        <w:rPr>
          <w:rFonts w:cstheme="minorHAnsi"/>
          <w:lang w:eastAsia="sl-SI"/>
        </w:rPr>
        <w:t xml:space="preserve"> lastništva</w:t>
      </w:r>
      <w:r w:rsidR="00BA1830" w:rsidRPr="006F0305">
        <w:rPr>
          <w:rFonts w:cstheme="minorHAnsi"/>
          <w:lang w:eastAsia="sl-SI"/>
        </w:rPr>
        <w:t xml:space="preserve"> nosi</w:t>
      </w:r>
      <w:r w:rsidRPr="006F0305">
        <w:rPr>
          <w:rFonts w:cstheme="minorHAnsi"/>
          <w:lang w:eastAsia="sl-SI"/>
        </w:rPr>
        <w:t xml:space="preserve"> kupec.</w:t>
      </w:r>
      <w:r w:rsidR="00EF0B8E" w:rsidRPr="006F0305">
        <w:rPr>
          <w:rFonts w:cstheme="minorHAnsi"/>
          <w:lang w:eastAsia="sl-SI"/>
        </w:rPr>
        <w:t xml:space="preserve"> </w:t>
      </w:r>
    </w:p>
    <w:p w14:paraId="007C35E1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233794" w14:textId="6CFB51C0" w:rsidR="006F0305" w:rsidRPr="006F0305" w:rsidRDefault="006F0305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Če izbrani kupec ne bo podpisal pogodbe v roku 5 delovnih dni po pozivu in če ne bo plačal kupnine v roku 8 dni po sklenitvi pogodbe, lahko CSD Južna Primorska pozove k sklenitvi pogodbe naslednjega ponudnika, ki je ponudil najvišjo ceno.</w:t>
      </w:r>
    </w:p>
    <w:p w14:paraId="544BD50A" w14:textId="77777777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2425D1F" w14:textId="15390200" w:rsidR="001079F7" w:rsidRPr="006F0305" w:rsidRDefault="00D34529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Opozorila</w:t>
      </w:r>
      <w:r w:rsidR="001079F7" w:rsidRPr="006F0305">
        <w:rPr>
          <w:rFonts w:cstheme="minorHAnsi"/>
          <w:b/>
          <w:lang w:eastAsia="sl-SI"/>
        </w:rPr>
        <w:t>:</w:t>
      </w:r>
    </w:p>
    <w:p w14:paraId="1E38BAE4" w14:textId="2CB1F185" w:rsidR="001079F7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Vozilo se prodaja po načelu »videno – kupljeno«, zato morebitne reklamacije po sklenitvi kupoprodajne pogodbe ne bodo upoštevane. Kupec sam prevzema obveznost odprave morebitnih pomanjkljivosti v zvezi s kvaliteto in obsegom predmeta prodaje. Kupec je dolžan na lastne stroške odpeljati predmet ponudbe v roku osem dni od plačila kupnine.</w:t>
      </w:r>
    </w:p>
    <w:p w14:paraId="188B3A00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1BE2BB1" w14:textId="418B500F" w:rsidR="001079F7" w:rsidRPr="006F0305" w:rsidRDefault="00D34529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Upravljavec</w:t>
      </w:r>
      <w:r w:rsidR="001079F7" w:rsidRPr="006F0305">
        <w:rPr>
          <w:rFonts w:cstheme="minorHAnsi"/>
          <w:lang w:eastAsia="sl-SI"/>
        </w:rPr>
        <w:t xml:space="preserve"> lahko do sklenitve pravnega posla, brez obrazložitve in brez odškodninske odgovornosti, postopek prodaje ustavi. </w:t>
      </w:r>
    </w:p>
    <w:p w14:paraId="27F965FA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Cs/>
          <w:lang w:eastAsia="sl-SI"/>
        </w:rPr>
      </w:pPr>
    </w:p>
    <w:p w14:paraId="27833A27" w14:textId="09B2C2CA" w:rsidR="00E413B1" w:rsidRPr="006F0305" w:rsidRDefault="00E413B1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 xml:space="preserve">Podrobnejše informacije in ogled predmeta </w:t>
      </w:r>
      <w:r w:rsidR="00D34529" w:rsidRPr="006F0305">
        <w:rPr>
          <w:rFonts w:cstheme="minorHAnsi"/>
          <w:b/>
          <w:lang w:eastAsia="sl-SI"/>
        </w:rPr>
        <w:t>prodaje</w:t>
      </w:r>
      <w:r w:rsidRPr="006F0305">
        <w:rPr>
          <w:rFonts w:cstheme="minorHAnsi"/>
          <w:b/>
          <w:lang w:eastAsia="sl-SI"/>
        </w:rPr>
        <w:t>:</w:t>
      </w:r>
    </w:p>
    <w:p w14:paraId="705AC14F" w14:textId="0D24E415" w:rsidR="00E413B1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</w:t>
      </w:r>
      <w:r w:rsidR="00EF0B8E" w:rsidRPr="006F0305">
        <w:rPr>
          <w:rFonts w:cstheme="minorHAnsi"/>
          <w:lang w:eastAsia="sl-SI"/>
        </w:rPr>
        <w:t>se nahaja na</w:t>
      </w:r>
      <w:r w:rsidR="00E413B1" w:rsidRPr="006F0305">
        <w:rPr>
          <w:rFonts w:cstheme="minorHAnsi"/>
          <w:lang w:eastAsia="sl-SI"/>
        </w:rPr>
        <w:t xml:space="preserve"> </w:t>
      </w:r>
      <w:r w:rsidR="00485867">
        <w:rPr>
          <w:rFonts w:cstheme="minorHAnsi"/>
          <w:lang w:eastAsia="sl-SI"/>
        </w:rPr>
        <w:t>sedežu</w:t>
      </w:r>
      <w:r w:rsidR="00E413B1" w:rsidRPr="006F0305">
        <w:rPr>
          <w:rFonts w:cstheme="minorHAnsi"/>
          <w:lang w:eastAsia="sl-SI"/>
        </w:rPr>
        <w:t xml:space="preserve"> CSD Južna Primorska, na naslovu </w:t>
      </w:r>
      <w:r w:rsidR="00485867">
        <w:rPr>
          <w:rFonts w:cstheme="minorHAnsi"/>
          <w:lang w:eastAsia="sl-SI"/>
        </w:rPr>
        <w:t>Prisoje 1</w:t>
      </w:r>
      <w:r w:rsidR="008C6B16" w:rsidRPr="006F0305">
        <w:rPr>
          <w:rFonts w:cstheme="minorHAnsi"/>
          <w:lang w:eastAsia="sl-SI"/>
        </w:rPr>
        <w:t>, Koper.</w:t>
      </w:r>
    </w:p>
    <w:p w14:paraId="281FD79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4B6D70D" w14:textId="08AA61AE" w:rsidR="00E413B1" w:rsidRPr="006F0305" w:rsidRDefault="00E413B1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Dodatne informacije v zvezi </w:t>
      </w:r>
      <w:r w:rsidR="00D34529" w:rsidRPr="006F0305">
        <w:rPr>
          <w:rFonts w:cstheme="minorHAnsi"/>
          <w:lang w:eastAsia="sl-SI"/>
        </w:rPr>
        <w:t>s predmetom pr</w:t>
      </w:r>
      <w:r w:rsidR="00731F0B">
        <w:rPr>
          <w:rFonts w:cstheme="minorHAnsi"/>
          <w:lang w:eastAsia="sl-SI"/>
        </w:rPr>
        <w:t>o</w:t>
      </w:r>
      <w:r w:rsidR="00D34529" w:rsidRPr="006F0305">
        <w:rPr>
          <w:rFonts w:cstheme="minorHAnsi"/>
          <w:lang w:eastAsia="sl-SI"/>
        </w:rPr>
        <w:t>daje</w:t>
      </w:r>
      <w:r w:rsidRPr="006F0305">
        <w:rPr>
          <w:rFonts w:cstheme="minorHAnsi"/>
          <w:lang w:eastAsia="sl-SI"/>
        </w:rPr>
        <w:t xml:space="preserve"> lahko </w:t>
      </w:r>
      <w:r w:rsidR="00D34529" w:rsidRPr="006F0305">
        <w:rPr>
          <w:rFonts w:cstheme="minorHAnsi"/>
          <w:lang w:eastAsia="sl-SI"/>
        </w:rPr>
        <w:t>zainteresirani kupci</w:t>
      </w:r>
      <w:r w:rsidRPr="006F0305">
        <w:rPr>
          <w:rFonts w:cstheme="minorHAnsi"/>
          <w:lang w:eastAsia="sl-SI"/>
        </w:rPr>
        <w:t xml:space="preserve"> dobijo vsak delovnik me</w:t>
      </w:r>
      <w:r w:rsidR="00EF0B8E" w:rsidRPr="006F0305">
        <w:rPr>
          <w:rFonts w:cstheme="minorHAnsi"/>
          <w:lang w:eastAsia="sl-SI"/>
        </w:rPr>
        <w:t>d</w:t>
      </w:r>
      <w:r w:rsidRPr="006F0305">
        <w:rPr>
          <w:rFonts w:cstheme="minorHAnsi"/>
          <w:lang w:eastAsia="sl-SI"/>
        </w:rPr>
        <w:t xml:space="preserve"> 8.00 in 15.00 </w:t>
      </w:r>
      <w:r w:rsidR="004C42BA" w:rsidRPr="006F0305">
        <w:rPr>
          <w:rFonts w:cstheme="minorHAnsi"/>
          <w:lang w:eastAsia="sl-SI"/>
        </w:rPr>
        <w:t xml:space="preserve">uro oziroma ob sredah med 8.00 in 17.00 uro ter ob petkih med 8.00 in 13.00 </w:t>
      </w:r>
      <w:r w:rsidRPr="006F0305">
        <w:rPr>
          <w:rFonts w:cstheme="minorHAnsi"/>
          <w:lang w:eastAsia="sl-SI"/>
        </w:rPr>
        <w:t>uro pri kontaktni osebi</w:t>
      </w:r>
      <w:r w:rsidR="004C42BA" w:rsidRPr="006F0305">
        <w:rPr>
          <w:rFonts w:cstheme="minorHAnsi"/>
          <w:lang w:eastAsia="sl-SI"/>
        </w:rPr>
        <w:t xml:space="preserve"> </w:t>
      </w:r>
      <w:r w:rsidR="00D34529" w:rsidRPr="006F0305">
        <w:rPr>
          <w:rFonts w:cstheme="minorHAnsi"/>
          <w:lang w:eastAsia="sl-SI"/>
        </w:rPr>
        <w:t>upravljavca</w:t>
      </w:r>
      <w:r w:rsidRPr="006F0305">
        <w:rPr>
          <w:rFonts w:cstheme="minorHAnsi"/>
          <w:lang w:eastAsia="sl-SI"/>
        </w:rPr>
        <w:t xml:space="preserve">: </w:t>
      </w:r>
      <w:r w:rsidR="00EC14F7" w:rsidRPr="006F0305">
        <w:rPr>
          <w:rFonts w:cstheme="minorHAnsi"/>
          <w:lang w:eastAsia="sl-SI"/>
        </w:rPr>
        <w:t>TOMAŽ BAJT</w:t>
      </w:r>
      <w:r w:rsidRPr="006F0305">
        <w:rPr>
          <w:rFonts w:cstheme="minorHAnsi"/>
          <w:lang w:eastAsia="sl-SI"/>
        </w:rPr>
        <w:t xml:space="preserve">, na tel. </w:t>
      </w:r>
      <w:r w:rsidR="00EC14F7" w:rsidRPr="006F0305">
        <w:rPr>
          <w:rFonts w:cstheme="minorHAnsi"/>
          <w:lang w:eastAsia="sl-SI"/>
        </w:rPr>
        <w:t>š</w:t>
      </w:r>
      <w:r w:rsidRPr="006F0305">
        <w:rPr>
          <w:rFonts w:cstheme="minorHAnsi"/>
          <w:lang w:eastAsia="sl-SI"/>
        </w:rPr>
        <w:t xml:space="preserve">t. </w:t>
      </w:r>
      <w:r w:rsidR="00EC14F7" w:rsidRPr="006F0305">
        <w:rPr>
          <w:rFonts w:cstheme="minorHAnsi"/>
          <w:lang w:eastAsia="sl-SI"/>
        </w:rPr>
        <w:t xml:space="preserve">05/66 34 574 </w:t>
      </w:r>
      <w:r w:rsidRPr="006F0305">
        <w:rPr>
          <w:rFonts w:cstheme="minorHAnsi"/>
          <w:lang w:eastAsia="sl-SI"/>
        </w:rPr>
        <w:t xml:space="preserve">ali po e-pošti: </w:t>
      </w:r>
      <w:r w:rsidR="00EC14F7" w:rsidRPr="006F0305">
        <w:rPr>
          <w:rFonts w:cstheme="minorHAnsi"/>
          <w:lang w:eastAsia="sl-SI"/>
        </w:rPr>
        <w:t>tomaz.bajt@gov.si</w:t>
      </w:r>
      <w:r w:rsidRPr="006F0305">
        <w:rPr>
          <w:rFonts w:cstheme="minorHAnsi"/>
          <w:lang w:eastAsia="sl-SI"/>
        </w:rPr>
        <w:t>.</w:t>
      </w:r>
    </w:p>
    <w:p w14:paraId="2BE9656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5650887" w14:textId="689EB743" w:rsidR="00E413B1" w:rsidRPr="006F0305" w:rsidRDefault="00E413B1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Ogled </w:t>
      </w:r>
      <w:r w:rsidR="00D34529" w:rsidRPr="006F0305">
        <w:rPr>
          <w:rFonts w:cstheme="minorHAnsi"/>
          <w:lang w:eastAsia="sl-SI"/>
        </w:rPr>
        <w:t>predmeta prodaje</w:t>
      </w:r>
      <w:r w:rsidRPr="006F0305">
        <w:rPr>
          <w:rFonts w:cstheme="minorHAnsi"/>
          <w:lang w:eastAsia="sl-SI"/>
        </w:rPr>
        <w:t xml:space="preserve"> je možen </w:t>
      </w:r>
      <w:r w:rsidR="004C42BA" w:rsidRPr="006F0305">
        <w:rPr>
          <w:rFonts w:cstheme="minorHAnsi"/>
          <w:lang w:eastAsia="sl-SI"/>
        </w:rPr>
        <w:t>vsak delovnik med 8.00 in 15.00 uro oziroma ob sredah med 8.00 in 17.00 uro ter ob petkih med 8.00 in 13.00 uro</w:t>
      </w:r>
      <w:r w:rsidRPr="006F0305">
        <w:rPr>
          <w:rFonts w:cstheme="minorHAnsi"/>
          <w:lang w:eastAsia="sl-SI"/>
        </w:rPr>
        <w:t xml:space="preserve">, po predhodnem dogovoru pri </w:t>
      </w:r>
      <w:r w:rsidR="001079F7" w:rsidRPr="006F0305">
        <w:rPr>
          <w:rFonts w:cstheme="minorHAnsi"/>
          <w:lang w:eastAsia="sl-SI"/>
        </w:rPr>
        <w:t xml:space="preserve">zgoraj navedeni kontaktni osebi. </w:t>
      </w:r>
    </w:p>
    <w:p w14:paraId="5EEBFE83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184CE946" w14:textId="4CCC9138" w:rsidR="00FE7C88" w:rsidRPr="006F0305" w:rsidRDefault="00FE7C88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lang w:eastAsia="sl-SI"/>
        </w:rPr>
        <w:t>Tjaša Rodman,</w:t>
      </w:r>
    </w:p>
    <w:p w14:paraId="599DD262" w14:textId="2F3CE56B" w:rsidR="00FE7C88" w:rsidRPr="006F0305" w:rsidRDefault="00FE7C88" w:rsidP="006F0305">
      <w:pPr>
        <w:spacing w:after="0" w:line="276" w:lineRule="auto"/>
        <w:ind w:left="4956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direktorica C</w:t>
      </w:r>
      <w:r w:rsidR="001E42A6" w:rsidRPr="006F0305">
        <w:rPr>
          <w:rFonts w:cstheme="minorHAnsi"/>
          <w:lang w:eastAsia="sl-SI"/>
        </w:rPr>
        <w:t xml:space="preserve">SD </w:t>
      </w:r>
      <w:r w:rsidRPr="006F0305">
        <w:rPr>
          <w:rFonts w:cstheme="minorHAnsi"/>
          <w:lang w:eastAsia="sl-SI"/>
        </w:rPr>
        <w:t>delo Južna Primorska</w:t>
      </w:r>
    </w:p>
    <w:p w14:paraId="169CDD0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1AD8572C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894EF9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0822F29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0F96311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3D04920D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363DAD4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Priloge:</w:t>
      </w:r>
    </w:p>
    <w:p w14:paraId="58CEFC9D" w14:textId="77777777" w:rsidR="00FE7C88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1: Ponudba</w:t>
      </w:r>
    </w:p>
    <w:p w14:paraId="17BDE7C8" w14:textId="77777777" w:rsidR="0053003F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2: Fotografije</w:t>
      </w:r>
    </w:p>
    <w:p w14:paraId="6B71A7D7" w14:textId="77777777" w:rsidR="00FE7C88" w:rsidRPr="006F0305" w:rsidRDefault="00FE7C88" w:rsidP="006F0305">
      <w:pPr>
        <w:pStyle w:val="Odstavekseznama"/>
        <w:spacing w:after="0" w:line="276" w:lineRule="auto"/>
        <w:rPr>
          <w:rFonts w:cstheme="minorHAnsi"/>
          <w:lang w:eastAsia="sl-SI"/>
        </w:rPr>
      </w:pPr>
    </w:p>
    <w:sectPr w:rsidR="00FE7C88" w:rsidRPr="006F0305" w:rsidSect="003A10B2">
      <w:headerReference w:type="first" r:id="rId7"/>
      <w:footerReference w:type="first" r:id="rId8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BBF9F" w14:textId="77777777" w:rsidR="0082346E" w:rsidRDefault="0082346E" w:rsidP="00AA3BA6">
      <w:pPr>
        <w:spacing w:after="0" w:line="240" w:lineRule="auto"/>
      </w:pPr>
      <w:r>
        <w:separator/>
      </w:r>
    </w:p>
  </w:endnote>
  <w:endnote w:type="continuationSeparator" w:id="0">
    <w:p w14:paraId="55A3FB3C" w14:textId="77777777" w:rsidR="0082346E" w:rsidRDefault="0082346E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5D99434-AC24-48E6-9E01-CE7739B82B04}"/>
    <w:embedBold r:id="rId2" w:fontKey="{2EAE6F40-C666-439F-B189-262879CC1A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88CFE44-C4AD-4594-8580-2611BF5598A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2F9BD108-0DAD-4280-8C46-F7CC408E9A4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544A11B-01E1-4F23-93F4-FEF446966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DE5D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8E44" w14:textId="77777777" w:rsidR="0082346E" w:rsidRDefault="0082346E" w:rsidP="00AA3BA6">
      <w:pPr>
        <w:spacing w:after="0" w:line="240" w:lineRule="auto"/>
      </w:pPr>
      <w:r>
        <w:separator/>
      </w:r>
    </w:p>
  </w:footnote>
  <w:footnote w:type="continuationSeparator" w:id="0">
    <w:p w14:paraId="65817BA0" w14:textId="77777777" w:rsidR="0082346E" w:rsidRDefault="0082346E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2E5F4394" w14:textId="77777777" w:rsidTr="003A10B2">
      <w:tc>
        <w:tcPr>
          <w:tcW w:w="5954" w:type="dxa"/>
        </w:tcPr>
        <w:p w14:paraId="4696E426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25BB656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212E64A8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0BD8500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04822171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0F498ED2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13F8CC8F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ACC3B40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1809F406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50E341A0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395980D9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39B0E9FC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530D4AA1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FF4D369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17B055D7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62BACA72" wp14:editId="32F56350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000567">
    <w:abstractNumId w:val="13"/>
  </w:num>
  <w:num w:numId="2" w16cid:durableId="1840077113">
    <w:abstractNumId w:val="12"/>
  </w:num>
  <w:num w:numId="3" w16cid:durableId="1556426049">
    <w:abstractNumId w:val="0"/>
  </w:num>
  <w:num w:numId="4" w16cid:durableId="2020350637">
    <w:abstractNumId w:val="10"/>
  </w:num>
  <w:num w:numId="5" w16cid:durableId="1883907495">
    <w:abstractNumId w:val="9"/>
  </w:num>
  <w:num w:numId="6" w16cid:durableId="1589777099">
    <w:abstractNumId w:val="2"/>
  </w:num>
  <w:num w:numId="7" w16cid:durableId="181556194">
    <w:abstractNumId w:val="3"/>
  </w:num>
  <w:num w:numId="8" w16cid:durableId="1582370061">
    <w:abstractNumId w:val="7"/>
  </w:num>
  <w:num w:numId="9" w16cid:durableId="456222770">
    <w:abstractNumId w:val="1"/>
  </w:num>
  <w:num w:numId="10" w16cid:durableId="1891182095">
    <w:abstractNumId w:val="3"/>
  </w:num>
  <w:num w:numId="11" w16cid:durableId="769816369">
    <w:abstractNumId w:val="11"/>
  </w:num>
  <w:num w:numId="12" w16cid:durableId="1051079630">
    <w:abstractNumId w:val="14"/>
  </w:num>
  <w:num w:numId="13" w16cid:durableId="1703818417">
    <w:abstractNumId w:val="6"/>
  </w:num>
  <w:num w:numId="14" w16cid:durableId="1235622637">
    <w:abstractNumId w:val="15"/>
  </w:num>
  <w:num w:numId="15" w16cid:durableId="2137604028">
    <w:abstractNumId w:val="4"/>
  </w:num>
  <w:num w:numId="16" w16cid:durableId="525949176">
    <w:abstractNumId w:val="8"/>
  </w:num>
  <w:num w:numId="17" w16cid:durableId="37096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66C99"/>
    <w:rsid w:val="000736E1"/>
    <w:rsid w:val="00074CEF"/>
    <w:rsid w:val="000A03B5"/>
    <w:rsid w:val="000C3AF8"/>
    <w:rsid w:val="000D6F77"/>
    <w:rsid w:val="000F6093"/>
    <w:rsid w:val="001059E7"/>
    <w:rsid w:val="00106A91"/>
    <w:rsid w:val="001079F7"/>
    <w:rsid w:val="00116345"/>
    <w:rsid w:val="0012456D"/>
    <w:rsid w:val="00127969"/>
    <w:rsid w:val="00150E53"/>
    <w:rsid w:val="001603F8"/>
    <w:rsid w:val="001711B3"/>
    <w:rsid w:val="00176B26"/>
    <w:rsid w:val="0018192F"/>
    <w:rsid w:val="0019222B"/>
    <w:rsid w:val="0019772A"/>
    <w:rsid w:val="001B156F"/>
    <w:rsid w:val="001B4DC2"/>
    <w:rsid w:val="001B5F0E"/>
    <w:rsid w:val="001D4351"/>
    <w:rsid w:val="001D5CFA"/>
    <w:rsid w:val="001E42A6"/>
    <w:rsid w:val="001E4FB1"/>
    <w:rsid w:val="001F0E93"/>
    <w:rsid w:val="001F6428"/>
    <w:rsid w:val="001F6916"/>
    <w:rsid w:val="00200524"/>
    <w:rsid w:val="00200F3F"/>
    <w:rsid w:val="00204367"/>
    <w:rsid w:val="00206094"/>
    <w:rsid w:val="002103CF"/>
    <w:rsid w:val="002159AD"/>
    <w:rsid w:val="00215BB5"/>
    <w:rsid w:val="002262A8"/>
    <w:rsid w:val="0023480F"/>
    <w:rsid w:val="00240D5E"/>
    <w:rsid w:val="0025215B"/>
    <w:rsid w:val="002617F6"/>
    <w:rsid w:val="0026399B"/>
    <w:rsid w:val="00265205"/>
    <w:rsid w:val="002678A7"/>
    <w:rsid w:val="00275709"/>
    <w:rsid w:val="00280C6D"/>
    <w:rsid w:val="0028521D"/>
    <w:rsid w:val="00287515"/>
    <w:rsid w:val="00287DE0"/>
    <w:rsid w:val="002930CF"/>
    <w:rsid w:val="00293814"/>
    <w:rsid w:val="002A3524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1010"/>
    <w:rsid w:val="003F3DCB"/>
    <w:rsid w:val="003F428E"/>
    <w:rsid w:val="003F44E3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85867"/>
    <w:rsid w:val="00491B99"/>
    <w:rsid w:val="00496E81"/>
    <w:rsid w:val="004A0127"/>
    <w:rsid w:val="004A7E9B"/>
    <w:rsid w:val="004C14A4"/>
    <w:rsid w:val="004C1B1A"/>
    <w:rsid w:val="004C42BA"/>
    <w:rsid w:val="004C758D"/>
    <w:rsid w:val="004F1AC1"/>
    <w:rsid w:val="004F3D96"/>
    <w:rsid w:val="0053003F"/>
    <w:rsid w:val="005355A0"/>
    <w:rsid w:val="005471CE"/>
    <w:rsid w:val="0055207B"/>
    <w:rsid w:val="005612ED"/>
    <w:rsid w:val="005664F1"/>
    <w:rsid w:val="00574E74"/>
    <w:rsid w:val="005752BE"/>
    <w:rsid w:val="00575A40"/>
    <w:rsid w:val="0059132A"/>
    <w:rsid w:val="00593C30"/>
    <w:rsid w:val="00595849"/>
    <w:rsid w:val="005C1583"/>
    <w:rsid w:val="005C7948"/>
    <w:rsid w:val="005D3418"/>
    <w:rsid w:val="0060308D"/>
    <w:rsid w:val="00607DB3"/>
    <w:rsid w:val="00611BA6"/>
    <w:rsid w:val="00631F88"/>
    <w:rsid w:val="006365E2"/>
    <w:rsid w:val="00640043"/>
    <w:rsid w:val="006407E1"/>
    <w:rsid w:val="00642810"/>
    <w:rsid w:val="00650672"/>
    <w:rsid w:val="00652D1F"/>
    <w:rsid w:val="006538A9"/>
    <w:rsid w:val="0066006D"/>
    <w:rsid w:val="00661E0F"/>
    <w:rsid w:val="006672E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0305"/>
    <w:rsid w:val="006F37E1"/>
    <w:rsid w:val="00703801"/>
    <w:rsid w:val="00706BDB"/>
    <w:rsid w:val="007110EE"/>
    <w:rsid w:val="00715002"/>
    <w:rsid w:val="00717901"/>
    <w:rsid w:val="00727AB2"/>
    <w:rsid w:val="00731F0B"/>
    <w:rsid w:val="00732162"/>
    <w:rsid w:val="00736FF3"/>
    <w:rsid w:val="00742F05"/>
    <w:rsid w:val="00752B07"/>
    <w:rsid w:val="007567D9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10BA"/>
    <w:rsid w:val="0082346E"/>
    <w:rsid w:val="00827EBF"/>
    <w:rsid w:val="00845D9A"/>
    <w:rsid w:val="00870473"/>
    <w:rsid w:val="008767D7"/>
    <w:rsid w:val="0088033A"/>
    <w:rsid w:val="00887B04"/>
    <w:rsid w:val="008A5855"/>
    <w:rsid w:val="008A75ED"/>
    <w:rsid w:val="008C0415"/>
    <w:rsid w:val="008C0C28"/>
    <w:rsid w:val="008C6B16"/>
    <w:rsid w:val="008D707B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469ED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47067"/>
    <w:rsid w:val="00A5488F"/>
    <w:rsid w:val="00A66F1C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59F"/>
    <w:rsid w:val="00AD3E90"/>
    <w:rsid w:val="00AD6178"/>
    <w:rsid w:val="00B00189"/>
    <w:rsid w:val="00B02F54"/>
    <w:rsid w:val="00B21329"/>
    <w:rsid w:val="00B369B9"/>
    <w:rsid w:val="00B3783A"/>
    <w:rsid w:val="00B43256"/>
    <w:rsid w:val="00B55BE6"/>
    <w:rsid w:val="00B70146"/>
    <w:rsid w:val="00B815FD"/>
    <w:rsid w:val="00B85C6F"/>
    <w:rsid w:val="00B86F4C"/>
    <w:rsid w:val="00B90167"/>
    <w:rsid w:val="00B93851"/>
    <w:rsid w:val="00BA1830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4529"/>
    <w:rsid w:val="00D55EB4"/>
    <w:rsid w:val="00D7071D"/>
    <w:rsid w:val="00D8171F"/>
    <w:rsid w:val="00D87C9A"/>
    <w:rsid w:val="00D91988"/>
    <w:rsid w:val="00D9199E"/>
    <w:rsid w:val="00D94B22"/>
    <w:rsid w:val="00DB4797"/>
    <w:rsid w:val="00DC3324"/>
    <w:rsid w:val="00DD17B1"/>
    <w:rsid w:val="00DD3926"/>
    <w:rsid w:val="00DD501B"/>
    <w:rsid w:val="00DE4A2C"/>
    <w:rsid w:val="00DE6D17"/>
    <w:rsid w:val="00DF115A"/>
    <w:rsid w:val="00DF25D3"/>
    <w:rsid w:val="00DF2EB4"/>
    <w:rsid w:val="00DF5C30"/>
    <w:rsid w:val="00DF6D89"/>
    <w:rsid w:val="00E05ED6"/>
    <w:rsid w:val="00E10050"/>
    <w:rsid w:val="00E1108F"/>
    <w:rsid w:val="00E12AA3"/>
    <w:rsid w:val="00E1709B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14F7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75F75"/>
    <w:rsid w:val="00FA564F"/>
    <w:rsid w:val="00FA7A2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A37058F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1348</TotalTime>
  <Pages>3</Pages>
  <Words>791</Words>
  <Characters>4513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106</cp:revision>
  <cp:lastPrinted>2023-12-05T10:52:00Z</cp:lastPrinted>
  <dcterms:created xsi:type="dcterms:W3CDTF">2020-04-06T12:17:00Z</dcterms:created>
  <dcterms:modified xsi:type="dcterms:W3CDTF">2025-11-13T12:57:00Z</dcterms:modified>
</cp:coreProperties>
</file>