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54FD31E5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485867">
        <w:rPr>
          <w:rFonts w:eastAsia="Times New Roman" w:cstheme="minorHAnsi"/>
          <w:lang w:eastAsia="sl-SI"/>
        </w:rPr>
        <w:t>5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0D88A4E5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556EA5">
        <w:rPr>
          <w:rFonts w:eastAsia="Times New Roman" w:cstheme="minorHAnsi"/>
          <w:lang w:eastAsia="sl-SI"/>
        </w:rPr>
        <w:t>21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4F65BFB0" w14:textId="77777777" w:rsidR="00485867" w:rsidRPr="00DF2EB4" w:rsidRDefault="00D87C9A" w:rsidP="00485867">
      <w:pPr>
        <w:pStyle w:val="Brezrazmikov"/>
        <w:spacing w:line="276" w:lineRule="auto"/>
        <w:jc w:val="center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485867">
        <w:rPr>
          <w:rFonts w:eastAsia="Times New Roman" w:cs="Arial"/>
          <w:b/>
          <w:sz w:val="24"/>
          <w:szCs w:val="24"/>
          <w:lang w:eastAsia="sl-SI"/>
        </w:rPr>
        <w:t>CHEVROLET AVEO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485867">
        <w:rPr>
          <w:rFonts w:eastAsia="Times New Roman" w:cs="Arial"/>
          <w:b/>
          <w:sz w:val="24"/>
          <w:szCs w:val="24"/>
          <w:lang w:eastAsia="sl-SI"/>
        </w:rPr>
        <w:t>4.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485867">
        <w:rPr>
          <w:rFonts w:eastAsia="Times New Roman" w:cs="Arial"/>
          <w:b/>
          <w:sz w:val="24"/>
          <w:szCs w:val="24"/>
          <w:lang w:eastAsia="sl-SI"/>
        </w:rPr>
        <w:t>12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485867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096E4DC2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OSEBNO VOZILO</w:t>
            </w:r>
          </w:p>
        </w:tc>
      </w:tr>
      <w:tr w:rsidR="00485867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7523B2EA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>
              <w:rPr>
                <w:b/>
                <w:lang w:eastAsia="sl-SI"/>
              </w:rPr>
              <w:t>CHEVROLET AVEO</w:t>
            </w:r>
            <w:r w:rsidRPr="002A3524">
              <w:rPr>
                <w:b/>
                <w:lang w:eastAsia="sl-SI"/>
              </w:rPr>
              <w:t xml:space="preserve"> / 1.</w:t>
            </w:r>
            <w:r>
              <w:rPr>
                <w:b/>
                <w:lang w:eastAsia="sl-SI"/>
              </w:rPr>
              <w:t>4.</w:t>
            </w:r>
            <w:r w:rsidRPr="002A3524">
              <w:rPr>
                <w:b/>
                <w:color w:val="FF0000"/>
                <w:lang w:eastAsia="sl-SI"/>
              </w:rPr>
              <w:t xml:space="preserve"> </w:t>
            </w:r>
          </w:p>
        </w:tc>
      </w:tr>
      <w:tr w:rsidR="00485867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3E56E5D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AD6178">
              <w:rPr>
                <w:lang w:eastAsia="sl-SI"/>
              </w:rPr>
              <w:t>C</w:t>
            </w:r>
            <w:r>
              <w:rPr>
                <w:lang w:eastAsia="sl-SI"/>
              </w:rPr>
              <w:t xml:space="preserve">SD </w:t>
            </w:r>
            <w:r w:rsidRPr="00AD6178">
              <w:rPr>
                <w:lang w:eastAsia="sl-SI"/>
              </w:rPr>
              <w:t>JUŽNA PRIMORSKA</w:t>
            </w:r>
          </w:p>
        </w:tc>
      </w:tr>
      <w:tr w:rsidR="00485867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791CC853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>KP AC-721</w:t>
            </w:r>
          </w:p>
        </w:tc>
      </w:tr>
      <w:tr w:rsidR="00485867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49B1E76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2012</w:t>
            </w:r>
          </w:p>
        </w:tc>
      </w:tr>
      <w:tr w:rsidR="00485867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0A375FCA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6. 3. 2012</w:t>
            </w:r>
          </w:p>
        </w:tc>
      </w:tr>
      <w:tr w:rsidR="00485867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20FD26B1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 w:rsidRPr="00EE5C8D">
              <w:rPr>
                <w:lang w:eastAsia="sl-SI"/>
              </w:rPr>
              <w:t>102.522</w:t>
            </w:r>
          </w:p>
        </w:tc>
      </w:tr>
      <w:tr w:rsidR="00485867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74B360CB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KL1TF48F9CB078930</w:t>
            </w:r>
          </w:p>
        </w:tc>
      </w:tr>
      <w:tr w:rsidR="00485867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187BB307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74</w:t>
            </w:r>
          </w:p>
        </w:tc>
      </w:tr>
      <w:tr w:rsidR="00485867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141D6D9E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A14XER</w:t>
            </w:r>
          </w:p>
        </w:tc>
      </w:tr>
      <w:tr w:rsidR="00485867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38DF0E04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1398</w:t>
            </w:r>
          </w:p>
        </w:tc>
      </w:tr>
      <w:tr w:rsidR="00485867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34F4EEE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E9D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2AE13A48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  <w:r w:rsidR="00485867">
              <w:rPr>
                <w:rFonts w:cstheme="minorHAnsi"/>
                <w:lang w:eastAsia="sl-SI"/>
              </w:rPr>
              <w:t xml:space="preserve">. OB VŽIGU VOZILA JE ZAZNATI ZVOK – PREDVIDEVA SE, DA GRE ZA POGONSKO VERIGO </w:t>
            </w:r>
          </w:p>
        </w:tc>
      </w:tr>
    </w:tbl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Za vozilo ne obstaja predkupna pravica ali druge omejitve v zvezi s postopkom razpolaganja. </w:t>
      </w:r>
    </w:p>
    <w:p w14:paraId="1C95B81B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Ponudbena cena:</w:t>
      </w:r>
    </w:p>
    <w:p w14:paraId="321458DA" w14:textId="3166FCCE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706BDB">
        <w:rPr>
          <w:rFonts w:cstheme="minorHAnsi"/>
          <w:bCs/>
          <w:lang w:eastAsia="sl-SI"/>
        </w:rPr>
        <w:t>1.</w:t>
      </w:r>
      <w:r w:rsidR="00556EA5">
        <w:rPr>
          <w:rFonts w:cstheme="minorHAnsi"/>
          <w:bCs/>
          <w:lang w:eastAsia="sl-SI"/>
        </w:rPr>
        <w:t>600</w:t>
      </w:r>
      <w:r w:rsidR="00706BDB">
        <w:rPr>
          <w:rFonts w:cstheme="minorHAnsi"/>
          <w:bCs/>
          <w:lang w:eastAsia="sl-SI"/>
        </w:rPr>
        <w:t>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5FA65EC8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485867">
        <w:rPr>
          <w:rFonts w:eastAsia="Times New Roman" w:cstheme="minorHAnsi"/>
          <w:lang w:eastAsia="sl-SI"/>
        </w:rPr>
        <w:t>5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207D09E3" w14:textId="22C008E5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63C4DEE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</w:t>
      </w:r>
      <w:r w:rsidR="00556EA5">
        <w:rPr>
          <w:rFonts w:cstheme="minorHAnsi"/>
          <w:b/>
          <w:bCs/>
          <w:u w:val="single"/>
          <w:lang w:eastAsia="sl-SI"/>
        </w:rPr>
        <w:t xml:space="preserve">                          1</w:t>
      </w:r>
      <w:r w:rsidR="000D18BA">
        <w:rPr>
          <w:rFonts w:cstheme="minorHAnsi"/>
          <w:b/>
          <w:bCs/>
          <w:u w:val="single"/>
          <w:lang w:eastAsia="sl-SI"/>
        </w:rPr>
        <w:t>5</w:t>
      </w:r>
      <w:r w:rsidRPr="006F0305">
        <w:rPr>
          <w:rFonts w:cstheme="minorHAnsi"/>
          <w:b/>
          <w:bCs/>
          <w:u w:val="single"/>
          <w:lang w:eastAsia="sl-SI"/>
        </w:rPr>
        <w:t xml:space="preserve">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43431C51" w14:textId="77777777" w:rsidR="00B86F4C" w:rsidRDefault="00B86F4C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D92CFE1" w14:textId="0EE6B1E3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0D24E415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</w:t>
      </w:r>
      <w:r w:rsidR="00485867">
        <w:rPr>
          <w:rFonts w:cstheme="minorHAnsi"/>
          <w:lang w:eastAsia="sl-SI"/>
        </w:rPr>
        <w:t>sedežu</w:t>
      </w:r>
      <w:r w:rsidR="00E413B1" w:rsidRPr="006F0305">
        <w:rPr>
          <w:rFonts w:cstheme="minorHAnsi"/>
          <w:lang w:eastAsia="sl-SI"/>
        </w:rPr>
        <w:t xml:space="preserve"> CSD Južna Primorska, na naslovu </w:t>
      </w:r>
      <w:r w:rsidR="00485867">
        <w:rPr>
          <w:rFonts w:cstheme="minorHAnsi"/>
          <w:lang w:eastAsia="sl-SI"/>
        </w:rPr>
        <w:t>Prisoje 1</w:t>
      </w:r>
      <w:r w:rsidR="008C6B16" w:rsidRPr="006F0305">
        <w:rPr>
          <w:rFonts w:cstheme="minorHAnsi"/>
          <w:lang w:eastAsia="sl-SI"/>
        </w:rPr>
        <w:t>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33A0B3-0256-422D-B6C8-2C842A5E53F9}"/>
    <w:embedBold r:id="rId2" w:fontKey="{06143168-182D-4123-9D13-400A06F8E5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84DAF37-8AE8-437D-BA7C-A8F7073686A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B4BCD6BE-9DEA-4838-B502-26FB18A501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5B52ACA-F193-4B1D-99D2-82B2C55CA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66C99"/>
    <w:rsid w:val="000736E1"/>
    <w:rsid w:val="00074CEF"/>
    <w:rsid w:val="000A03B5"/>
    <w:rsid w:val="000C3AF8"/>
    <w:rsid w:val="000D18BA"/>
    <w:rsid w:val="000D6F77"/>
    <w:rsid w:val="000F6093"/>
    <w:rsid w:val="001059E7"/>
    <w:rsid w:val="00106A91"/>
    <w:rsid w:val="001079F7"/>
    <w:rsid w:val="00116345"/>
    <w:rsid w:val="001230E1"/>
    <w:rsid w:val="0012456D"/>
    <w:rsid w:val="00127969"/>
    <w:rsid w:val="00150E53"/>
    <w:rsid w:val="001603F8"/>
    <w:rsid w:val="001711B3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85867"/>
    <w:rsid w:val="00491B99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56EA5"/>
    <w:rsid w:val="005612ED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793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87B04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86F4C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1357</TotalTime>
  <Pages>3</Pages>
  <Words>795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108</cp:revision>
  <cp:lastPrinted>2023-12-05T10:52:00Z</cp:lastPrinted>
  <dcterms:created xsi:type="dcterms:W3CDTF">2020-04-06T12:17:00Z</dcterms:created>
  <dcterms:modified xsi:type="dcterms:W3CDTF">2025-11-24T08:57:00Z</dcterms:modified>
</cp:coreProperties>
</file>