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907B63" w:rsidRDefault="005D1341" w:rsidP="00907B63">
      <w:pPr>
        <w:spacing w:after="120" w:line="276" w:lineRule="auto"/>
        <w:jc w:val="right"/>
        <w:rPr>
          <w:i/>
        </w:rPr>
      </w:pPr>
      <w:r w:rsidRPr="00907B63">
        <w:rPr>
          <w:i/>
        </w:rPr>
        <w:t>PRILOGA 1</w:t>
      </w:r>
    </w:p>
    <w:p w14:paraId="0D1A81D9" w14:textId="14BCA13E" w:rsidR="005D1341" w:rsidRPr="00254030" w:rsidRDefault="005D1341" w:rsidP="00907B63">
      <w:pPr>
        <w:spacing w:after="120" w:line="276" w:lineRule="auto"/>
        <w:jc w:val="both"/>
        <w:rPr>
          <w:rFonts w:eastAsia="Times New Roman" w:cs="Arial"/>
          <w:lang w:eastAsia="sl-SI"/>
        </w:rPr>
      </w:pPr>
      <w:r w:rsidRPr="00254030">
        <w:t>Zadeva št.:</w:t>
      </w:r>
      <w:r w:rsidR="00D35FB1" w:rsidRPr="00254030">
        <w:t xml:space="preserve"> </w:t>
      </w:r>
      <w:r w:rsidR="002C3B2A" w:rsidRPr="00254030">
        <w:rPr>
          <w:rFonts w:eastAsia="Times New Roman" w:cs="Arial"/>
          <w:lang w:eastAsia="sl-SI"/>
        </w:rPr>
        <w:tab/>
        <w:t>478-</w:t>
      </w:r>
      <w:r w:rsidR="000257C3">
        <w:rPr>
          <w:rFonts w:eastAsia="Times New Roman" w:cs="Arial"/>
          <w:lang w:eastAsia="sl-SI"/>
        </w:rPr>
        <w:t>5</w:t>
      </w:r>
      <w:r w:rsidR="002C3B2A" w:rsidRPr="00254030">
        <w:rPr>
          <w:rFonts w:eastAsia="Times New Roman" w:cs="Arial"/>
          <w:lang w:eastAsia="sl-SI"/>
        </w:rPr>
        <w:t>/2025-31933</w:t>
      </w:r>
    </w:p>
    <w:p w14:paraId="2E87F0C5" w14:textId="77777777" w:rsidR="00907B63" w:rsidRPr="00907B63" w:rsidRDefault="00907B63" w:rsidP="00907B63">
      <w:pPr>
        <w:spacing w:after="120" w:line="276" w:lineRule="auto"/>
        <w:jc w:val="both"/>
        <w:rPr>
          <w:color w:val="FF0000"/>
        </w:rPr>
      </w:pPr>
    </w:p>
    <w:p w14:paraId="4CF41FA6" w14:textId="77777777" w:rsidR="005D1341" w:rsidRPr="00907B63" w:rsidRDefault="005D1341" w:rsidP="00907B63">
      <w:pPr>
        <w:spacing w:after="120" w:line="276" w:lineRule="auto"/>
        <w:jc w:val="center"/>
        <w:rPr>
          <w:b/>
          <w:sz w:val="24"/>
          <w:szCs w:val="24"/>
        </w:rPr>
      </w:pPr>
      <w:r w:rsidRPr="00907B63">
        <w:rPr>
          <w:b/>
          <w:sz w:val="24"/>
          <w:szCs w:val="24"/>
        </w:rPr>
        <w:t>PONUDBA</w:t>
      </w:r>
    </w:p>
    <w:p w14:paraId="4C6EF786" w14:textId="645942B9" w:rsidR="005D1341" w:rsidRDefault="005D1341" w:rsidP="00907B63">
      <w:pPr>
        <w:spacing w:after="120" w:line="276" w:lineRule="auto"/>
        <w:jc w:val="center"/>
        <w:rPr>
          <w:rFonts w:eastAsia="Times New Roman" w:cs="Arial"/>
          <w:b/>
          <w:sz w:val="24"/>
          <w:szCs w:val="24"/>
          <w:lang w:eastAsia="sl-SI"/>
        </w:rPr>
      </w:pPr>
      <w:r w:rsidRPr="00907B63">
        <w:rPr>
          <w:b/>
          <w:sz w:val="24"/>
          <w:szCs w:val="24"/>
        </w:rPr>
        <w:t xml:space="preserve">za nakup </w:t>
      </w:r>
      <w:r w:rsidR="00FF2705" w:rsidRPr="00907B63">
        <w:rPr>
          <w:b/>
          <w:sz w:val="24"/>
          <w:szCs w:val="24"/>
        </w:rPr>
        <w:t xml:space="preserve">službenega </w:t>
      </w:r>
      <w:r w:rsidRPr="00907B63">
        <w:rPr>
          <w:b/>
          <w:sz w:val="24"/>
          <w:szCs w:val="24"/>
        </w:rPr>
        <w:t xml:space="preserve">osebnega vozila </w:t>
      </w:r>
      <w:r w:rsidR="000257C3">
        <w:rPr>
          <w:rFonts w:eastAsia="Times New Roman" w:cs="Arial"/>
          <w:b/>
          <w:sz w:val="24"/>
          <w:szCs w:val="24"/>
          <w:lang w:eastAsia="sl-SI"/>
        </w:rPr>
        <w:t>CHEVROLET AVEO</w:t>
      </w:r>
      <w:r w:rsidR="000257C3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0257C3">
        <w:rPr>
          <w:rFonts w:eastAsia="Times New Roman" w:cs="Arial"/>
          <w:b/>
          <w:sz w:val="24"/>
          <w:szCs w:val="24"/>
          <w:lang w:eastAsia="sl-SI"/>
        </w:rPr>
        <w:t>4.</w:t>
      </w:r>
      <w:r w:rsidR="000257C3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0257C3">
        <w:rPr>
          <w:rFonts w:eastAsia="Times New Roman" w:cs="Arial"/>
          <w:b/>
          <w:sz w:val="24"/>
          <w:szCs w:val="24"/>
          <w:lang w:eastAsia="sl-SI"/>
        </w:rPr>
        <w:t>12</w:t>
      </w:r>
    </w:p>
    <w:p w14:paraId="3EEF2CD8" w14:textId="77777777" w:rsidR="00907B63" w:rsidRPr="00907B63" w:rsidRDefault="00907B63" w:rsidP="00907B63">
      <w:pPr>
        <w:spacing w:after="120" w:line="276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907B63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907B63" w:rsidRDefault="005F4A53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EMŠO/</w:t>
            </w:r>
            <w:r w:rsidR="005D1341" w:rsidRPr="00907B63">
              <w:rPr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907B63" w:rsidRDefault="00FF2705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Davčna številka oziroma ID z</w:t>
            </w:r>
            <w:r w:rsidR="005D1341" w:rsidRPr="00907B63">
              <w:rPr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Telefon</w:t>
            </w:r>
            <w:r w:rsidR="00FF2705" w:rsidRPr="00907B63">
              <w:rPr>
                <w:b/>
              </w:rPr>
              <w:t>ska številka</w:t>
            </w:r>
            <w:r w:rsidRPr="00907B63">
              <w:rPr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</w:tbl>
    <w:p w14:paraId="69228B94" w14:textId="77777777" w:rsidR="005D1341" w:rsidRPr="00907B63" w:rsidRDefault="005D1341" w:rsidP="00907B63">
      <w:pPr>
        <w:spacing w:after="120" w:line="276" w:lineRule="auto"/>
        <w:jc w:val="center"/>
        <w:rPr>
          <w:b/>
        </w:rPr>
      </w:pPr>
    </w:p>
    <w:p w14:paraId="6D518F72" w14:textId="77777777" w:rsidR="005D1341" w:rsidRPr="00907B63" w:rsidRDefault="005D1341" w:rsidP="00907B63">
      <w:pPr>
        <w:spacing w:after="120" w:line="276" w:lineRule="auto"/>
        <w:jc w:val="both"/>
      </w:pPr>
      <w:r w:rsidRPr="00907B63">
        <w:t>Pod kazensko in materialno odgovornostjo jamčim, da:</w:t>
      </w:r>
    </w:p>
    <w:p w14:paraId="6CF8EAB8" w14:textId="6060E76C" w:rsidR="005D1341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skrbno pregledal/a </w:t>
      </w:r>
      <w:r w:rsidR="00FF2705" w:rsidRPr="00907B63">
        <w:t xml:space="preserve">namero </w:t>
      </w:r>
      <w:r w:rsidRPr="00907B63">
        <w:t>o sklenitvi neposredne pogodbe</w:t>
      </w:r>
      <w:r w:rsidR="00FF2705" w:rsidRPr="00907B63">
        <w:t xml:space="preserve"> za prodajo službenega osebnega vozila </w:t>
      </w:r>
      <w:r w:rsidRPr="00254030">
        <w:t xml:space="preserve">št. </w:t>
      </w:r>
      <w:r w:rsidR="002C3B2A" w:rsidRPr="00254030">
        <w:rPr>
          <w:rFonts w:eastAsia="Times New Roman" w:cs="Arial"/>
          <w:lang w:eastAsia="sl-SI"/>
        </w:rPr>
        <w:t>478-</w:t>
      </w:r>
      <w:r w:rsidR="000257C3">
        <w:rPr>
          <w:rFonts w:eastAsia="Times New Roman" w:cs="Arial"/>
          <w:lang w:eastAsia="sl-SI"/>
        </w:rPr>
        <w:t>5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161E06">
        <w:t>21</w:t>
      </w:r>
      <w:r w:rsidR="00FF2705" w:rsidRPr="00254030">
        <w:t>. 11</w:t>
      </w:r>
      <w:r w:rsidR="002C3B2A" w:rsidRPr="00254030">
        <w:t>. 2025</w:t>
      </w:r>
      <w:r w:rsidRPr="00907B63">
        <w:t>,</w:t>
      </w:r>
    </w:p>
    <w:p w14:paraId="53A877FD" w14:textId="44D4FB9F" w:rsidR="00FF2705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>sem seznanjen/a</w:t>
      </w:r>
      <w:r w:rsidR="00FF2705" w:rsidRPr="00907B63"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907B63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seznanjen/a s tem, da bo prodajna pogodba v postopku sklenjena s ponudnikom/co, ki bo na podlagi namere oziroma </w:t>
      </w:r>
      <w:r w:rsidR="00254030">
        <w:t xml:space="preserve">ob pogojih iz namere </w:t>
      </w:r>
      <w:r w:rsidRPr="00907B63">
        <w:t xml:space="preserve">v dodatnih pisnih pogajanjih ponudil/a najvišjo ponudbeno ceno za predmet prodaje ter da </w:t>
      </w:r>
      <w:r w:rsidR="005D1341" w:rsidRPr="00907B63">
        <w:t>se bo pogodba sklenila po načelu »videno-kupljeno</w:t>
      </w:r>
      <w:r w:rsidRPr="00907B63">
        <w:t>.«</w:t>
      </w:r>
    </w:p>
    <w:p w14:paraId="6411B5A7" w14:textId="77777777" w:rsidR="004C3F1B" w:rsidRPr="00907B63" w:rsidRDefault="004C3F1B" w:rsidP="00907B63">
      <w:pPr>
        <w:spacing w:after="120" w:line="276" w:lineRule="auto"/>
        <w:jc w:val="both"/>
      </w:pPr>
    </w:p>
    <w:p w14:paraId="1672A75B" w14:textId="6B9F5FDE" w:rsidR="005D1341" w:rsidRPr="00907B63" w:rsidRDefault="004C3F1B" w:rsidP="00907B63">
      <w:pPr>
        <w:spacing w:after="120" w:line="276" w:lineRule="auto"/>
        <w:jc w:val="both"/>
      </w:pPr>
      <w:r w:rsidRPr="00907B63">
        <w:t xml:space="preserve">V skladu </w:t>
      </w:r>
      <w:r w:rsidR="00FF2705" w:rsidRPr="00907B63">
        <w:t xml:space="preserve">z zgoraj navedenim dajem </w:t>
      </w:r>
      <w:r w:rsidR="00254030">
        <w:t xml:space="preserve">zavezujočo </w:t>
      </w:r>
      <w:r w:rsidRPr="00907B63">
        <w:t>ponudbo</w:t>
      </w:r>
      <w:r w:rsidR="00FF2705" w:rsidRPr="00907B63">
        <w:t>,</w:t>
      </w:r>
      <w:r w:rsidRPr="00907B63">
        <w:t xml:space="preserve"> kot sledi:</w:t>
      </w:r>
    </w:p>
    <w:p w14:paraId="1BC7438F" w14:textId="77777777" w:rsidR="00FF2705" w:rsidRDefault="00FF2705" w:rsidP="00907B63">
      <w:pPr>
        <w:spacing w:after="120" w:line="276" w:lineRule="auto"/>
        <w:jc w:val="center"/>
        <w:rPr>
          <w:b/>
        </w:rPr>
      </w:pPr>
    </w:p>
    <w:p w14:paraId="60846888" w14:textId="3C9DD847" w:rsidR="00254030" w:rsidRPr="00907B63" w:rsidRDefault="00254030" w:rsidP="00254030">
      <w:pPr>
        <w:spacing w:after="120" w:line="276" w:lineRule="auto"/>
        <w:jc w:val="both"/>
        <w:rPr>
          <w:b/>
        </w:rPr>
      </w:pPr>
      <w:r>
        <w:rPr>
          <w:b/>
        </w:rPr>
        <w:t>Za predmet prodaje kot ponudnik ponujam:</w:t>
      </w:r>
    </w:p>
    <w:p w14:paraId="3A84996B" w14:textId="7D540817" w:rsidR="005D1341" w:rsidRPr="00907B63" w:rsidRDefault="005D1341" w:rsidP="00907B63">
      <w:pPr>
        <w:spacing w:after="120" w:line="276" w:lineRule="auto"/>
        <w:jc w:val="center"/>
        <w:rPr>
          <w:b/>
        </w:rPr>
      </w:pPr>
      <w:r w:rsidRPr="00907B63">
        <w:rPr>
          <w:b/>
        </w:rPr>
        <w:lastRenderedPageBreak/>
        <w:t>PONUDBENA CENA: ________________ EUR</w:t>
      </w:r>
      <w:r w:rsidRPr="00907B63">
        <w:rPr>
          <w:rStyle w:val="Sprotnaopomba-sklic"/>
          <w:b/>
        </w:rPr>
        <w:footnoteReference w:id="1"/>
      </w:r>
    </w:p>
    <w:p w14:paraId="7ED43221" w14:textId="77777777" w:rsidR="00907B63" w:rsidRDefault="00907B63" w:rsidP="00907B63">
      <w:pPr>
        <w:spacing w:after="120" w:line="276" w:lineRule="auto"/>
        <w:jc w:val="both"/>
      </w:pPr>
    </w:p>
    <w:p w14:paraId="0BFE62F5" w14:textId="78981E6D" w:rsidR="005D1341" w:rsidRPr="00907B63" w:rsidRDefault="00FF2705" w:rsidP="00907B63">
      <w:pPr>
        <w:spacing w:after="120" w:line="276" w:lineRule="auto"/>
        <w:jc w:val="both"/>
      </w:pPr>
      <w:r w:rsidRPr="00907B63">
        <w:t>Ponudba velja v postopku prodaje na podlagi zgoraj navedene namere.</w:t>
      </w:r>
    </w:p>
    <w:p w14:paraId="281B3DC1" w14:textId="77777777" w:rsidR="00907B63" w:rsidRDefault="00907B63" w:rsidP="00907B63">
      <w:pPr>
        <w:spacing w:after="120" w:line="276" w:lineRule="auto"/>
        <w:jc w:val="both"/>
      </w:pPr>
    </w:p>
    <w:p w14:paraId="459B1FC2" w14:textId="77777777" w:rsidR="00907B63" w:rsidRDefault="00907B63" w:rsidP="00907B63">
      <w:pPr>
        <w:spacing w:after="120" w:line="276" w:lineRule="auto"/>
        <w:jc w:val="both"/>
      </w:pPr>
    </w:p>
    <w:p w14:paraId="495272CA" w14:textId="381CD81A" w:rsidR="00907B63" w:rsidRPr="00907B63" w:rsidRDefault="005D1341" w:rsidP="00907B63">
      <w:pPr>
        <w:spacing w:after="120" w:line="276" w:lineRule="auto"/>
        <w:jc w:val="both"/>
      </w:pPr>
      <w:r w:rsidRPr="00907B63">
        <w:t>Kraj in datum:</w:t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="004C3F1B" w:rsidRPr="00907B63">
        <w:tab/>
      </w:r>
      <w:r w:rsidRPr="00907B63">
        <w:tab/>
      </w:r>
      <w:r w:rsidRPr="00907B63">
        <w:tab/>
      </w:r>
      <w:r w:rsidR="00907B63" w:rsidRPr="00907B63">
        <w:t>Ponudnik:</w:t>
      </w:r>
    </w:p>
    <w:p w14:paraId="279D9D2C" w14:textId="77777777" w:rsidR="00907B63" w:rsidRPr="00907B63" w:rsidRDefault="00907B63" w:rsidP="00907B63">
      <w:pPr>
        <w:spacing w:after="120" w:line="276" w:lineRule="auto"/>
        <w:jc w:val="both"/>
      </w:pPr>
    </w:p>
    <w:p w14:paraId="3927169D" w14:textId="45DFC152" w:rsidR="005D1341" w:rsidRDefault="00254030" w:rsidP="00254030">
      <w:pPr>
        <w:spacing w:after="120" w:line="276" w:lineRule="auto"/>
        <w:ind w:left="2124" w:firstLine="708"/>
        <w:jc w:val="both"/>
      </w:pPr>
      <w:r>
        <w:t>Žig pravne osebe</w:t>
      </w:r>
      <w:r>
        <w:tab/>
      </w:r>
      <w:r>
        <w:tab/>
      </w:r>
      <w:r>
        <w:tab/>
      </w:r>
      <w:r w:rsidR="005D1341" w:rsidRPr="00907B63">
        <w:t>Podpis</w:t>
      </w:r>
      <w:r w:rsidR="00907B63" w:rsidRPr="00907B63">
        <w:t>:</w:t>
      </w:r>
    </w:p>
    <w:p w14:paraId="1BD8BC76" w14:textId="77777777" w:rsidR="00254030" w:rsidRDefault="00254030" w:rsidP="00907B63">
      <w:pPr>
        <w:spacing w:after="120" w:line="276" w:lineRule="auto"/>
        <w:ind w:left="5664" w:firstLine="708"/>
        <w:jc w:val="both"/>
      </w:pPr>
    </w:p>
    <w:p w14:paraId="1BF1F448" w14:textId="5236E699" w:rsidR="00254030" w:rsidRPr="00907B63" w:rsidRDefault="00254030" w:rsidP="00907B63">
      <w:pPr>
        <w:spacing w:after="120" w:line="276" w:lineRule="auto"/>
        <w:ind w:left="5664" w:firstLine="708"/>
        <w:jc w:val="both"/>
      </w:pPr>
    </w:p>
    <w:sectPr w:rsidR="00254030" w:rsidRPr="00907B63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D49548-4C94-4806-9D72-2F13CEBC89ED}"/>
    <w:embedBold r:id="rId2" w:fontKey="{FDCAE4F4-8D1E-415A-ACE5-BBCAB32340E2}"/>
    <w:embedItalic r:id="rId3" w:fontKey="{B3C4DAAD-5BB5-42AE-AE0B-D102E96A01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999B156-5F0B-4494-A57E-2E092A0AEAE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CA6E7053-2565-441D-AFEA-2BC06990470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AC7C050-7FA7-4698-ADAF-D08E65879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41FB6F9F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 w:rsidRPr="00254030">
        <w:rPr>
          <w:rFonts w:eastAsia="Times New Roman" w:cs="Arial"/>
          <w:lang w:eastAsia="sl-SI"/>
        </w:rPr>
        <w:t>478-</w:t>
      </w:r>
      <w:r w:rsidR="000257C3">
        <w:rPr>
          <w:rFonts w:eastAsia="Times New Roman" w:cs="Arial"/>
          <w:lang w:eastAsia="sl-SI"/>
        </w:rPr>
        <w:t>5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161E06">
        <w:t>21</w:t>
      </w:r>
      <w:r w:rsidR="00907B63" w:rsidRPr="00254030">
        <w:t>. 11</w:t>
      </w:r>
      <w:r w:rsidR="002C3B2A" w:rsidRPr="00254030">
        <w:t>. 2025</w:t>
      </w:r>
      <w:r w:rsidR="00254030" w:rsidRPr="0025403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7C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A590F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61E06"/>
    <w:rsid w:val="00176B26"/>
    <w:rsid w:val="0018192F"/>
    <w:rsid w:val="0019222B"/>
    <w:rsid w:val="0019772A"/>
    <w:rsid w:val="001B4DC2"/>
    <w:rsid w:val="001D4351"/>
    <w:rsid w:val="001D5CFA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87B04"/>
    <w:rsid w:val="008A75ED"/>
    <w:rsid w:val="008C0415"/>
    <w:rsid w:val="008C0C28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1056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90</cp:revision>
  <cp:lastPrinted>2022-02-28T11:53:00Z</cp:lastPrinted>
  <dcterms:created xsi:type="dcterms:W3CDTF">2020-04-06T12:17:00Z</dcterms:created>
  <dcterms:modified xsi:type="dcterms:W3CDTF">2025-11-24T09:00:00Z</dcterms:modified>
</cp:coreProperties>
</file>