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1D6A5B7E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4C6EF786" w14:textId="73518E06" w:rsidR="005D1341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94489A" w:rsidRPr="00907B63">
        <w:rPr>
          <w:rFonts w:eastAsia="Times New Roman" w:cs="Arial"/>
          <w:b/>
          <w:sz w:val="24"/>
          <w:szCs w:val="24"/>
          <w:lang w:eastAsia="sl-SI"/>
        </w:rPr>
        <w:t>CITROEN C4</w:t>
      </w:r>
      <w:r w:rsidR="00642899" w:rsidRPr="00907B63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2C3B2A" w:rsidRPr="00907B63">
        <w:rPr>
          <w:rFonts w:eastAsia="Times New Roman" w:cs="Arial"/>
          <w:b/>
          <w:sz w:val="24"/>
          <w:szCs w:val="24"/>
          <w:lang w:eastAsia="sl-SI"/>
        </w:rPr>
        <w:t>4</w:t>
      </w:r>
      <w:r w:rsidR="005F4A53" w:rsidRPr="00907B63">
        <w:rPr>
          <w:rFonts w:eastAsia="Times New Roman" w:cs="Arial"/>
          <w:b/>
          <w:sz w:val="24"/>
          <w:szCs w:val="24"/>
          <w:lang w:eastAsia="sl-SI"/>
        </w:rPr>
        <w:t xml:space="preserve"> / i</w:t>
      </w:r>
      <w:r w:rsidR="00642899" w:rsidRPr="00907B63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2C3B2A" w:rsidRPr="00907B63">
        <w:rPr>
          <w:rFonts w:eastAsia="Times New Roman" w:cs="Arial"/>
          <w:b/>
          <w:sz w:val="24"/>
          <w:szCs w:val="24"/>
          <w:lang w:eastAsia="sl-SI"/>
        </w:rPr>
        <w:t>1</w:t>
      </w:r>
      <w:r w:rsidR="0094489A" w:rsidRPr="00907B63">
        <w:rPr>
          <w:rFonts w:eastAsia="Times New Roman" w:cs="Arial"/>
          <w:b/>
          <w:sz w:val="24"/>
          <w:szCs w:val="24"/>
          <w:lang w:eastAsia="sl-SI"/>
        </w:rPr>
        <w:t>0</w:t>
      </w:r>
    </w:p>
    <w:p w14:paraId="3EEF2CD8" w14:textId="77777777" w:rsidR="00907B63" w:rsidRPr="00907B63" w:rsidRDefault="00907B63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099ECE2F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BF31C9">
        <w:t>21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7EB84B-41C6-41E2-A28A-1A160F735991}"/>
    <w:embedBold r:id="rId2" w:fontKey="{DC65E99F-BB68-4662-B29C-70B743D46CAA}"/>
    <w:embedItalic r:id="rId3" w:fontKey="{D8EE9BF2-325B-4EAC-BBE6-A43FDDD70B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B5DAFC2-1955-487F-8789-9511997478F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FFFFBD03-2498-41E7-8679-6E8337952D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3783BFB-0B29-4042-92BA-EA35A6D9D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239A1D03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BF31C9">
        <w:t>21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C18C1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1C9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1055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89</cp:revision>
  <cp:lastPrinted>2022-02-28T11:53:00Z</cp:lastPrinted>
  <dcterms:created xsi:type="dcterms:W3CDTF">2020-04-06T12:17:00Z</dcterms:created>
  <dcterms:modified xsi:type="dcterms:W3CDTF">2025-11-24T09:06:00Z</dcterms:modified>
</cp:coreProperties>
</file>