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1C88" w14:textId="77777777" w:rsidR="00FE7C88" w:rsidRPr="00907B63" w:rsidRDefault="005D1341" w:rsidP="00907B63">
      <w:pPr>
        <w:spacing w:after="120" w:line="276" w:lineRule="auto"/>
        <w:jc w:val="right"/>
        <w:rPr>
          <w:i/>
        </w:rPr>
      </w:pPr>
      <w:r w:rsidRPr="00907B63">
        <w:rPr>
          <w:i/>
        </w:rPr>
        <w:t>PRILOGA 1</w:t>
      </w:r>
    </w:p>
    <w:p w14:paraId="0D1A81D9" w14:textId="2DBC3EA7" w:rsidR="005D1341" w:rsidRPr="00254030" w:rsidRDefault="005D1341" w:rsidP="00907B63">
      <w:pPr>
        <w:spacing w:after="120" w:line="276" w:lineRule="auto"/>
        <w:jc w:val="both"/>
        <w:rPr>
          <w:rFonts w:eastAsia="Times New Roman" w:cs="Arial"/>
          <w:lang w:eastAsia="sl-SI"/>
        </w:rPr>
      </w:pPr>
      <w:r w:rsidRPr="00254030">
        <w:t>Zadeva št.:</w:t>
      </w:r>
      <w:r w:rsidR="00D35FB1" w:rsidRPr="00254030">
        <w:t xml:space="preserve"> </w:t>
      </w:r>
      <w:r w:rsidR="002C3B2A" w:rsidRPr="00254030">
        <w:rPr>
          <w:rFonts w:eastAsia="Times New Roman" w:cs="Arial"/>
          <w:lang w:eastAsia="sl-SI"/>
        </w:rPr>
        <w:tab/>
        <w:t>478-</w:t>
      </w:r>
      <w:r w:rsidR="006A7C2F">
        <w:rPr>
          <w:rFonts w:eastAsia="Times New Roman" w:cs="Arial"/>
          <w:lang w:eastAsia="sl-SI"/>
        </w:rPr>
        <w:t>1</w:t>
      </w:r>
      <w:r w:rsidR="00574D9D">
        <w:rPr>
          <w:rFonts w:eastAsia="Times New Roman" w:cs="Arial"/>
          <w:lang w:eastAsia="sl-SI"/>
        </w:rPr>
        <w:t>/2026</w:t>
      </w:r>
      <w:r w:rsidR="002C3B2A" w:rsidRPr="00254030">
        <w:rPr>
          <w:rFonts w:eastAsia="Times New Roman" w:cs="Arial"/>
          <w:lang w:eastAsia="sl-SI"/>
        </w:rPr>
        <w:t>-31933</w:t>
      </w:r>
    </w:p>
    <w:p w14:paraId="2E87F0C5" w14:textId="77777777" w:rsidR="00907B63" w:rsidRPr="00907B63" w:rsidRDefault="00907B63" w:rsidP="00907B63">
      <w:pPr>
        <w:spacing w:after="120" w:line="276" w:lineRule="auto"/>
        <w:jc w:val="both"/>
        <w:rPr>
          <w:color w:val="FF0000"/>
        </w:rPr>
      </w:pPr>
    </w:p>
    <w:p w14:paraId="4CF41FA6" w14:textId="77777777" w:rsidR="005D1341" w:rsidRPr="00907B63" w:rsidRDefault="005D1341" w:rsidP="00907B63">
      <w:pPr>
        <w:spacing w:after="120" w:line="276" w:lineRule="auto"/>
        <w:jc w:val="center"/>
        <w:rPr>
          <w:b/>
          <w:sz w:val="24"/>
          <w:szCs w:val="24"/>
        </w:rPr>
      </w:pPr>
      <w:r w:rsidRPr="00907B63">
        <w:rPr>
          <w:b/>
          <w:sz w:val="24"/>
          <w:szCs w:val="24"/>
        </w:rPr>
        <w:t>PONUDBA</w:t>
      </w:r>
    </w:p>
    <w:p w14:paraId="3EEF2CD8" w14:textId="54092C99" w:rsidR="00907B63" w:rsidRDefault="005D1341" w:rsidP="00907B63">
      <w:pPr>
        <w:spacing w:after="120" w:line="276" w:lineRule="auto"/>
        <w:jc w:val="center"/>
        <w:rPr>
          <w:rFonts w:eastAsia="Times New Roman" w:cs="Arial"/>
          <w:b/>
          <w:sz w:val="24"/>
          <w:szCs w:val="24"/>
          <w:lang w:eastAsia="sl-SI"/>
        </w:rPr>
      </w:pPr>
      <w:r w:rsidRPr="00907B63">
        <w:rPr>
          <w:b/>
          <w:sz w:val="24"/>
          <w:szCs w:val="24"/>
        </w:rPr>
        <w:t xml:space="preserve">za nakup </w:t>
      </w:r>
      <w:r w:rsidR="006A7C2F" w:rsidRPr="00907B63">
        <w:rPr>
          <w:b/>
          <w:sz w:val="24"/>
          <w:szCs w:val="24"/>
        </w:rPr>
        <w:t>osebnega</w:t>
      </w:r>
      <w:r w:rsidR="006A7C2F" w:rsidRPr="00907B63">
        <w:rPr>
          <w:b/>
          <w:sz w:val="24"/>
          <w:szCs w:val="24"/>
        </w:rPr>
        <w:t xml:space="preserve"> </w:t>
      </w:r>
      <w:r w:rsidR="00FF2705" w:rsidRPr="00907B63">
        <w:rPr>
          <w:b/>
          <w:sz w:val="24"/>
          <w:szCs w:val="24"/>
        </w:rPr>
        <w:t xml:space="preserve">službenega </w:t>
      </w:r>
      <w:r w:rsidRPr="00907B63">
        <w:rPr>
          <w:b/>
          <w:sz w:val="24"/>
          <w:szCs w:val="24"/>
        </w:rPr>
        <w:t xml:space="preserve">vozila </w:t>
      </w:r>
      <w:r w:rsidR="00FA531F">
        <w:rPr>
          <w:rFonts w:eastAsia="Times New Roman" w:cs="Arial"/>
          <w:b/>
          <w:sz w:val="24"/>
          <w:szCs w:val="24"/>
          <w:lang w:eastAsia="sl-SI"/>
        </w:rPr>
        <w:t>CITROEN NEMO</w:t>
      </w:r>
      <w:r w:rsidR="00FA531F" w:rsidRPr="002A3524">
        <w:rPr>
          <w:rFonts w:eastAsia="Times New Roman" w:cs="Arial"/>
          <w:b/>
          <w:sz w:val="24"/>
          <w:szCs w:val="24"/>
          <w:lang w:eastAsia="sl-SI"/>
        </w:rPr>
        <w:t xml:space="preserve"> / 1.</w:t>
      </w:r>
      <w:r w:rsidR="00FA531F">
        <w:rPr>
          <w:rFonts w:eastAsia="Times New Roman" w:cs="Arial"/>
          <w:b/>
          <w:sz w:val="24"/>
          <w:szCs w:val="24"/>
          <w:lang w:eastAsia="sl-SI"/>
        </w:rPr>
        <w:t>4. / i</w:t>
      </w:r>
      <w:r w:rsidR="00FA531F" w:rsidRPr="002A3524">
        <w:rPr>
          <w:rFonts w:eastAsia="Times New Roman" w:cs="Arial"/>
          <w:b/>
          <w:sz w:val="24"/>
          <w:szCs w:val="24"/>
          <w:lang w:eastAsia="sl-SI"/>
        </w:rPr>
        <w:t>, letnik 20</w:t>
      </w:r>
      <w:r w:rsidR="00FA531F">
        <w:rPr>
          <w:rFonts w:eastAsia="Times New Roman" w:cs="Arial"/>
          <w:b/>
          <w:sz w:val="24"/>
          <w:szCs w:val="24"/>
          <w:lang w:eastAsia="sl-SI"/>
        </w:rPr>
        <w:t>09</w:t>
      </w:r>
    </w:p>
    <w:p w14:paraId="015B881E" w14:textId="77777777" w:rsidR="00FA531F" w:rsidRPr="00907B63" w:rsidRDefault="00FA531F" w:rsidP="00907B63">
      <w:pPr>
        <w:spacing w:after="120" w:line="276" w:lineRule="auto"/>
        <w:jc w:val="center"/>
        <w:rPr>
          <w:b/>
          <w:sz w:val="24"/>
          <w:szCs w:val="24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64"/>
      </w:tblGrid>
      <w:tr w:rsidR="005D1341" w:rsidRPr="00907B63" w14:paraId="6CCBC43A" w14:textId="77777777" w:rsidTr="005D1341">
        <w:trPr>
          <w:jc w:val="center"/>
        </w:trPr>
        <w:tc>
          <w:tcPr>
            <w:tcW w:w="2830" w:type="dxa"/>
            <w:vAlign w:val="center"/>
          </w:tcPr>
          <w:p w14:paraId="12D79A21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  <w:r w:rsidRPr="00907B63">
              <w:rPr>
                <w:b/>
              </w:rPr>
              <w:t>Ponudnik:</w:t>
            </w:r>
          </w:p>
        </w:tc>
        <w:tc>
          <w:tcPr>
            <w:tcW w:w="5664" w:type="dxa"/>
            <w:vAlign w:val="center"/>
          </w:tcPr>
          <w:p w14:paraId="7440961D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</w:p>
        </w:tc>
      </w:tr>
      <w:tr w:rsidR="005D1341" w:rsidRPr="00907B63" w14:paraId="61149314" w14:textId="77777777" w:rsidTr="005D1341">
        <w:trPr>
          <w:jc w:val="center"/>
        </w:trPr>
        <w:tc>
          <w:tcPr>
            <w:tcW w:w="2830" w:type="dxa"/>
            <w:vAlign w:val="center"/>
          </w:tcPr>
          <w:p w14:paraId="6033E246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  <w:r w:rsidRPr="00907B63">
              <w:rPr>
                <w:b/>
              </w:rPr>
              <w:t>Naslov:</w:t>
            </w:r>
          </w:p>
        </w:tc>
        <w:tc>
          <w:tcPr>
            <w:tcW w:w="5664" w:type="dxa"/>
            <w:vAlign w:val="center"/>
          </w:tcPr>
          <w:p w14:paraId="417C855A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</w:p>
        </w:tc>
      </w:tr>
      <w:tr w:rsidR="005D1341" w:rsidRPr="00907B63" w14:paraId="5C0101EB" w14:textId="77777777" w:rsidTr="005D1341">
        <w:trPr>
          <w:jc w:val="center"/>
        </w:trPr>
        <w:tc>
          <w:tcPr>
            <w:tcW w:w="2830" w:type="dxa"/>
            <w:vAlign w:val="center"/>
          </w:tcPr>
          <w:p w14:paraId="6D5B47BF" w14:textId="1655C212" w:rsidR="005D1341" w:rsidRPr="00907B63" w:rsidRDefault="005F4A53" w:rsidP="00907B63">
            <w:pPr>
              <w:spacing w:after="120" w:line="276" w:lineRule="auto"/>
              <w:jc w:val="both"/>
              <w:rPr>
                <w:b/>
              </w:rPr>
            </w:pPr>
            <w:r w:rsidRPr="00907B63">
              <w:rPr>
                <w:b/>
              </w:rPr>
              <w:t>EMŠO/</w:t>
            </w:r>
            <w:r w:rsidR="005D1341" w:rsidRPr="00907B63">
              <w:rPr>
                <w:b/>
              </w:rPr>
              <w:t>Matična številka:</w:t>
            </w:r>
          </w:p>
        </w:tc>
        <w:tc>
          <w:tcPr>
            <w:tcW w:w="5664" w:type="dxa"/>
            <w:vAlign w:val="center"/>
          </w:tcPr>
          <w:p w14:paraId="61DC504A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</w:p>
        </w:tc>
      </w:tr>
      <w:tr w:rsidR="005D1341" w:rsidRPr="00907B63" w14:paraId="6402CA75" w14:textId="77777777" w:rsidTr="005D1341">
        <w:trPr>
          <w:jc w:val="center"/>
        </w:trPr>
        <w:tc>
          <w:tcPr>
            <w:tcW w:w="2830" w:type="dxa"/>
            <w:vAlign w:val="center"/>
          </w:tcPr>
          <w:p w14:paraId="2DB388D0" w14:textId="0FD8D3BA" w:rsidR="005D1341" w:rsidRPr="00907B63" w:rsidRDefault="00FF2705" w:rsidP="00907B63">
            <w:pPr>
              <w:spacing w:after="120" w:line="276" w:lineRule="auto"/>
              <w:jc w:val="both"/>
              <w:rPr>
                <w:b/>
              </w:rPr>
            </w:pPr>
            <w:r w:rsidRPr="00907B63">
              <w:rPr>
                <w:b/>
              </w:rPr>
              <w:t>Davčna številka oziroma ID z</w:t>
            </w:r>
            <w:r w:rsidR="005D1341" w:rsidRPr="00907B63">
              <w:rPr>
                <w:b/>
              </w:rPr>
              <w:t>a DDV:</w:t>
            </w:r>
          </w:p>
        </w:tc>
        <w:tc>
          <w:tcPr>
            <w:tcW w:w="5664" w:type="dxa"/>
            <w:vAlign w:val="center"/>
          </w:tcPr>
          <w:p w14:paraId="5B945161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</w:p>
        </w:tc>
      </w:tr>
      <w:tr w:rsidR="005D1341" w:rsidRPr="00907B63" w14:paraId="75EB6CC8" w14:textId="77777777" w:rsidTr="005D1341">
        <w:trPr>
          <w:jc w:val="center"/>
        </w:trPr>
        <w:tc>
          <w:tcPr>
            <w:tcW w:w="2830" w:type="dxa"/>
            <w:vAlign w:val="center"/>
          </w:tcPr>
          <w:p w14:paraId="5A1DCAA3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  <w:r w:rsidRPr="00907B63">
              <w:rPr>
                <w:b/>
              </w:rPr>
              <w:t>Kontaktna oseba</w:t>
            </w:r>
          </w:p>
        </w:tc>
        <w:tc>
          <w:tcPr>
            <w:tcW w:w="5664" w:type="dxa"/>
            <w:vAlign w:val="center"/>
          </w:tcPr>
          <w:p w14:paraId="43F3AAC7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</w:p>
        </w:tc>
      </w:tr>
      <w:tr w:rsidR="005D1341" w:rsidRPr="00907B63" w14:paraId="34794E9E" w14:textId="77777777" w:rsidTr="005D1341">
        <w:trPr>
          <w:jc w:val="center"/>
        </w:trPr>
        <w:tc>
          <w:tcPr>
            <w:tcW w:w="2830" w:type="dxa"/>
            <w:vAlign w:val="center"/>
          </w:tcPr>
          <w:p w14:paraId="63B92259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  <w:r w:rsidRPr="00907B63">
              <w:rPr>
                <w:b/>
              </w:rPr>
              <w:t>E-naslov kontaktne osebe:</w:t>
            </w:r>
          </w:p>
        </w:tc>
        <w:tc>
          <w:tcPr>
            <w:tcW w:w="5664" w:type="dxa"/>
            <w:vAlign w:val="center"/>
          </w:tcPr>
          <w:p w14:paraId="5067AD89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</w:p>
        </w:tc>
      </w:tr>
      <w:tr w:rsidR="005D1341" w:rsidRPr="00907B63" w14:paraId="2180E6CA" w14:textId="77777777" w:rsidTr="005D1341">
        <w:trPr>
          <w:jc w:val="center"/>
        </w:trPr>
        <w:tc>
          <w:tcPr>
            <w:tcW w:w="2830" w:type="dxa"/>
            <w:vAlign w:val="center"/>
          </w:tcPr>
          <w:p w14:paraId="2CC9C1D1" w14:textId="6A23C0D1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  <w:r w:rsidRPr="00907B63">
              <w:rPr>
                <w:b/>
              </w:rPr>
              <w:t>Telefon</w:t>
            </w:r>
            <w:r w:rsidR="00FF2705" w:rsidRPr="00907B63">
              <w:rPr>
                <w:b/>
              </w:rPr>
              <w:t>ska številka</w:t>
            </w:r>
            <w:r w:rsidRPr="00907B63">
              <w:rPr>
                <w:b/>
              </w:rPr>
              <w:t>:</w:t>
            </w:r>
          </w:p>
        </w:tc>
        <w:tc>
          <w:tcPr>
            <w:tcW w:w="5664" w:type="dxa"/>
            <w:vAlign w:val="center"/>
          </w:tcPr>
          <w:p w14:paraId="531D2E2A" w14:textId="77777777" w:rsidR="005D1341" w:rsidRPr="00907B63" w:rsidRDefault="005D1341" w:rsidP="00907B63">
            <w:pPr>
              <w:spacing w:after="120" w:line="276" w:lineRule="auto"/>
              <w:jc w:val="both"/>
              <w:rPr>
                <w:b/>
              </w:rPr>
            </w:pPr>
          </w:p>
        </w:tc>
      </w:tr>
    </w:tbl>
    <w:p w14:paraId="69228B94" w14:textId="77777777" w:rsidR="005D1341" w:rsidRPr="00907B63" w:rsidRDefault="005D1341" w:rsidP="00907B63">
      <w:pPr>
        <w:spacing w:after="120" w:line="276" w:lineRule="auto"/>
        <w:jc w:val="center"/>
        <w:rPr>
          <w:b/>
        </w:rPr>
      </w:pPr>
    </w:p>
    <w:p w14:paraId="6D518F72" w14:textId="77777777" w:rsidR="005D1341" w:rsidRPr="00907B63" w:rsidRDefault="005D1341" w:rsidP="00907B63">
      <w:pPr>
        <w:spacing w:after="120" w:line="276" w:lineRule="auto"/>
        <w:jc w:val="both"/>
      </w:pPr>
      <w:r w:rsidRPr="00907B63">
        <w:t>Pod kazensko in materialno odgovornostjo jamčim, da:</w:t>
      </w:r>
    </w:p>
    <w:p w14:paraId="6CF8EAB8" w14:textId="529193D7" w:rsidR="005D1341" w:rsidRPr="00907B63" w:rsidRDefault="005D1341" w:rsidP="00907B63">
      <w:pPr>
        <w:pStyle w:val="Odstavekseznama"/>
        <w:numPr>
          <w:ilvl w:val="0"/>
          <w:numId w:val="18"/>
        </w:numPr>
        <w:spacing w:after="120" w:line="276" w:lineRule="auto"/>
        <w:jc w:val="both"/>
      </w:pPr>
      <w:r w:rsidRPr="00907B63">
        <w:t xml:space="preserve">sem skrbno pregledal/a </w:t>
      </w:r>
      <w:r w:rsidR="00FF2705" w:rsidRPr="00907B63">
        <w:t xml:space="preserve">namero </w:t>
      </w:r>
      <w:r w:rsidRPr="00907B63">
        <w:t>o sklenitvi neposredne pogodbe</w:t>
      </w:r>
      <w:r w:rsidR="00FF2705" w:rsidRPr="00907B63">
        <w:t xml:space="preserve"> za prodajo </w:t>
      </w:r>
      <w:r w:rsidR="006A7C2F" w:rsidRPr="00907B63">
        <w:t>osebnega</w:t>
      </w:r>
      <w:r w:rsidR="006A7C2F" w:rsidRPr="00907B63">
        <w:t xml:space="preserve"> </w:t>
      </w:r>
      <w:r w:rsidR="00FF2705" w:rsidRPr="00907B63">
        <w:t>službenega vozila</w:t>
      </w:r>
      <w:r w:rsidR="006A7C2F">
        <w:t xml:space="preserve"> Citroen Nemo/1.4./i (dokument</w:t>
      </w:r>
      <w:r w:rsidR="00FF2705" w:rsidRPr="00907B63">
        <w:t xml:space="preserve"> </w:t>
      </w:r>
      <w:r w:rsidRPr="00254030">
        <w:t xml:space="preserve">št. </w:t>
      </w:r>
      <w:r w:rsidR="002C3B2A" w:rsidRPr="00254030">
        <w:rPr>
          <w:rFonts w:eastAsia="Times New Roman" w:cs="Arial"/>
          <w:lang w:eastAsia="sl-SI"/>
        </w:rPr>
        <w:t>478-</w:t>
      </w:r>
      <w:r w:rsidR="006A7C2F">
        <w:rPr>
          <w:rFonts w:eastAsia="Times New Roman" w:cs="Arial"/>
          <w:lang w:eastAsia="sl-SI"/>
        </w:rPr>
        <w:t>1</w:t>
      </w:r>
      <w:r w:rsidR="00574D9D">
        <w:rPr>
          <w:rFonts w:eastAsia="Times New Roman" w:cs="Arial"/>
          <w:lang w:eastAsia="sl-SI"/>
        </w:rPr>
        <w:t>/2026</w:t>
      </w:r>
      <w:r w:rsidR="002C3B2A" w:rsidRPr="00254030">
        <w:rPr>
          <w:rFonts w:eastAsia="Times New Roman" w:cs="Arial"/>
          <w:lang w:eastAsia="sl-SI"/>
        </w:rPr>
        <w:t>-31933</w:t>
      </w:r>
      <w:r w:rsidRPr="00254030">
        <w:t xml:space="preserve"> z dne </w:t>
      </w:r>
      <w:r w:rsidR="006A7C2F">
        <w:t xml:space="preserve">                                </w:t>
      </w:r>
      <w:r w:rsidR="00574D9D">
        <w:t>1. 9. 2026</w:t>
      </w:r>
      <w:r w:rsidR="006A7C2F">
        <w:t>);</w:t>
      </w:r>
    </w:p>
    <w:p w14:paraId="53A877FD" w14:textId="22C6E86F" w:rsidR="00FF2705" w:rsidRPr="00907B63" w:rsidRDefault="005D1341" w:rsidP="00907B63">
      <w:pPr>
        <w:pStyle w:val="Odstavekseznama"/>
        <w:numPr>
          <w:ilvl w:val="0"/>
          <w:numId w:val="18"/>
        </w:numPr>
        <w:spacing w:after="120" w:line="276" w:lineRule="auto"/>
        <w:jc w:val="both"/>
      </w:pPr>
      <w:r w:rsidRPr="00907B63">
        <w:t>sem seznanjen/a</w:t>
      </w:r>
      <w:r w:rsidR="00FF2705" w:rsidRPr="00907B63">
        <w:t xml:space="preserve"> s tehničnimi podatki osebnega vozila, ki je predmet prodaje in vsemi drugimi pogoji za nakup osebnega vozila, kot je to navedeno v objavljeni nameri o sklenitvi neposredne pogodbe za prodajo </w:t>
      </w:r>
      <w:r w:rsidR="006A7C2F" w:rsidRPr="00907B63">
        <w:t>osebnega</w:t>
      </w:r>
      <w:r w:rsidR="006A7C2F" w:rsidRPr="00907B63">
        <w:t xml:space="preserve"> </w:t>
      </w:r>
      <w:r w:rsidR="00FF2705" w:rsidRPr="00907B63">
        <w:t>službenega vozila ter se z njimi strinjam</w:t>
      </w:r>
      <w:r w:rsidR="006A7C2F">
        <w:t>;</w:t>
      </w:r>
    </w:p>
    <w:p w14:paraId="4BE9C7EB" w14:textId="1C4EE351" w:rsidR="00FF2705" w:rsidRPr="00907B63" w:rsidRDefault="00FF2705" w:rsidP="00907B63">
      <w:pPr>
        <w:pStyle w:val="Odstavekseznama"/>
        <w:numPr>
          <w:ilvl w:val="0"/>
          <w:numId w:val="18"/>
        </w:numPr>
        <w:spacing w:after="120" w:line="276" w:lineRule="auto"/>
        <w:jc w:val="both"/>
      </w:pPr>
      <w:r w:rsidRPr="00907B63">
        <w:t xml:space="preserve">sem seznanjen/a s tem, da bo prodajna pogodba v postopku sklenjena s ponudnikom/co, ki bo na podlagi namere oziroma </w:t>
      </w:r>
      <w:r w:rsidR="00254030">
        <w:t xml:space="preserve">ob pogojih iz namere </w:t>
      </w:r>
      <w:r w:rsidRPr="00907B63">
        <w:t xml:space="preserve">v dodatnih pisnih pogajanjih ponudil/a najvišjo ponudbeno ceno za predmet prodaje ter da </w:t>
      </w:r>
      <w:r w:rsidR="005D1341" w:rsidRPr="00907B63">
        <w:t>se bo pogodba sklenila po načelu »videno-kupljeno</w:t>
      </w:r>
      <w:r w:rsidRPr="00907B63">
        <w:t>.«</w:t>
      </w:r>
    </w:p>
    <w:p w14:paraId="6411B5A7" w14:textId="77777777" w:rsidR="004C3F1B" w:rsidRPr="00907B63" w:rsidRDefault="004C3F1B" w:rsidP="00907B63">
      <w:pPr>
        <w:spacing w:after="120" w:line="276" w:lineRule="auto"/>
        <w:jc w:val="both"/>
      </w:pPr>
    </w:p>
    <w:p w14:paraId="1BC7438F" w14:textId="166E4DDF" w:rsidR="00FF2705" w:rsidRDefault="004C3F1B" w:rsidP="00574D9D">
      <w:pPr>
        <w:spacing w:after="120" w:line="276" w:lineRule="auto"/>
        <w:jc w:val="both"/>
        <w:rPr>
          <w:u w:val="single"/>
        </w:rPr>
      </w:pPr>
      <w:r w:rsidRPr="00907B63">
        <w:t xml:space="preserve">V skladu </w:t>
      </w:r>
      <w:r w:rsidR="00FF2705" w:rsidRPr="00907B63">
        <w:t xml:space="preserve">z zgoraj navedenim </w:t>
      </w:r>
      <w:r w:rsidR="00FF2705" w:rsidRPr="00574D9D">
        <w:rPr>
          <w:u w:val="single"/>
        </w:rPr>
        <w:t xml:space="preserve">dajem </w:t>
      </w:r>
      <w:r w:rsidR="00254030" w:rsidRPr="00574D9D">
        <w:rPr>
          <w:u w:val="single"/>
        </w:rPr>
        <w:t xml:space="preserve">zavezujočo </w:t>
      </w:r>
      <w:r w:rsidRPr="00574D9D">
        <w:rPr>
          <w:u w:val="single"/>
        </w:rPr>
        <w:t>ponudbo</w:t>
      </w:r>
      <w:r w:rsidR="00FF2705" w:rsidRPr="00574D9D">
        <w:rPr>
          <w:u w:val="single"/>
        </w:rPr>
        <w:t>,</w:t>
      </w:r>
      <w:r w:rsidRPr="00574D9D">
        <w:rPr>
          <w:u w:val="single"/>
        </w:rPr>
        <w:t xml:space="preserve"> kot sledi:</w:t>
      </w:r>
    </w:p>
    <w:p w14:paraId="54152D92" w14:textId="77777777" w:rsidR="00574D9D" w:rsidRPr="00574D9D" w:rsidRDefault="00574D9D" w:rsidP="00574D9D">
      <w:pPr>
        <w:spacing w:after="120" w:line="276" w:lineRule="auto"/>
        <w:jc w:val="both"/>
        <w:rPr>
          <w:u w:val="single"/>
        </w:rPr>
      </w:pPr>
    </w:p>
    <w:p w14:paraId="60846888" w14:textId="3C9DD847" w:rsidR="00254030" w:rsidRPr="00907B63" w:rsidRDefault="00254030" w:rsidP="00254030">
      <w:pPr>
        <w:spacing w:after="120" w:line="276" w:lineRule="auto"/>
        <w:jc w:val="both"/>
        <w:rPr>
          <w:b/>
        </w:rPr>
      </w:pPr>
      <w:r>
        <w:rPr>
          <w:b/>
        </w:rPr>
        <w:t>Za predmet prodaje kot ponudnik ponujam:</w:t>
      </w:r>
    </w:p>
    <w:p w14:paraId="3A84996B" w14:textId="7D540817" w:rsidR="005D1341" w:rsidRPr="00907B63" w:rsidRDefault="005D1341" w:rsidP="00907B63">
      <w:pPr>
        <w:spacing w:after="120" w:line="276" w:lineRule="auto"/>
        <w:jc w:val="center"/>
        <w:rPr>
          <w:b/>
        </w:rPr>
      </w:pPr>
      <w:r w:rsidRPr="00907B63">
        <w:rPr>
          <w:b/>
        </w:rPr>
        <w:lastRenderedPageBreak/>
        <w:t>PONUDBENA CENA: ________________ EUR</w:t>
      </w:r>
      <w:r w:rsidRPr="00907B63">
        <w:rPr>
          <w:rStyle w:val="Sprotnaopomba-sklic"/>
          <w:b/>
        </w:rPr>
        <w:footnoteReference w:id="1"/>
      </w:r>
    </w:p>
    <w:p w14:paraId="7ED43221" w14:textId="77777777" w:rsidR="00907B63" w:rsidRDefault="00907B63" w:rsidP="00907B63">
      <w:pPr>
        <w:spacing w:after="120" w:line="276" w:lineRule="auto"/>
        <w:jc w:val="both"/>
      </w:pPr>
    </w:p>
    <w:p w14:paraId="0BFE62F5" w14:textId="78981E6D" w:rsidR="005D1341" w:rsidRPr="00907B63" w:rsidRDefault="00FF2705" w:rsidP="00907B63">
      <w:pPr>
        <w:spacing w:after="120" w:line="276" w:lineRule="auto"/>
        <w:jc w:val="both"/>
      </w:pPr>
      <w:r w:rsidRPr="00907B63">
        <w:t>Ponudba velja v postopku prodaje na podlagi zgoraj navedene namere.</w:t>
      </w:r>
    </w:p>
    <w:p w14:paraId="281B3DC1" w14:textId="77777777" w:rsidR="00907B63" w:rsidRDefault="00907B63" w:rsidP="00907B63">
      <w:pPr>
        <w:spacing w:after="120" w:line="276" w:lineRule="auto"/>
        <w:jc w:val="both"/>
      </w:pPr>
    </w:p>
    <w:p w14:paraId="459B1FC2" w14:textId="77777777" w:rsidR="00907B63" w:rsidRDefault="00907B63" w:rsidP="00907B63">
      <w:pPr>
        <w:spacing w:after="120" w:line="276" w:lineRule="auto"/>
        <w:jc w:val="both"/>
      </w:pPr>
    </w:p>
    <w:p w14:paraId="495272CA" w14:textId="381CD81A" w:rsidR="00907B63" w:rsidRPr="00907B63" w:rsidRDefault="005D1341" w:rsidP="00907B63">
      <w:pPr>
        <w:spacing w:after="120" w:line="276" w:lineRule="auto"/>
        <w:jc w:val="both"/>
      </w:pPr>
      <w:r w:rsidRPr="00907B63">
        <w:t>Kraj in datum:</w:t>
      </w:r>
      <w:r w:rsidRPr="00907B63">
        <w:tab/>
      </w:r>
      <w:r w:rsidRPr="00907B63">
        <w:tab/>
      </w:r>
      <w:r w:rsidRPr="00907B63">
        <w:tab/>
      </w:r>
      <w:r w:rsidRPr="00907B63">
        <w:tab/>
      </w:r>
      <w:r w:rsidRPr="00907B63">
        <w:tab/>
      </w:r>
      <w:r w:rsidR="004C3F1B" w:rsidRPr="00907B63">
        <w:tab/>
      </w:r>
      <w:r w:rsidRPr="00907B63">
        <w:tab/>
      </w:r>
      <w:r w:rsidRPr="00907B63">
        <w:tab/>
      </w:r>
      <w:r w:rsidR="00907B63" w:rsidRPr="00907B63">
        <w:t>Ponudnik:</w:t>
      </w:r>
    </w:p>
    <w:p w14:paraId="279D9D2C" w14:textId="77777777" w:rsidR="00907B63" w:rsidRPr="00907B63" w:rsidRDefault="00907B63" w:rsidP="00907B63">
      <w:pPr>
        <w:spacing w:after="120" w:line="276" w:lineRule="auto"/>
        <w:jc w:val="both"/>
      </w:pPr>
    </w:p>
    <w:p w14:paraId="3927169D" w14:textId="45DFC152" w:rsidR="005D1341" w:rsidRDefault="00254030" w:rsidP="00254030">
      <w:pPr>
        <w:spacing w:after="120" w:line="276" w:lineRule="auto"/>
        <w:ind w:left="2124" w:firstLine="708"/>
        <w:jc w:val="both"/>
      </w:pPr>
      <w:r>
        <w:t>Žig pravne osebe</w:t>
      </w:r>
      <w:r>
        <w:tab/>
      </w:r>
      <w:r>
        <w:tab/>
      </w:r>
      <w:r>
        <w:tab/>
      </w:r>
      <w:r w:rsidR="005D1341" w:rsidRPr="00907B63">
        <w:t>Podpis</w:t>
      </w:r>
      <w:r w:rsidR="00907B63" w:rsidRPr="00907B63">
        <w:t>:</w:t>
      </w:r>
    </w:p>
    <w:p w14:paraId="1BD8BC76" w14:textId="77777777" w:rsidR="00254030" w:rsidRDefault="00254030" w:rsidP="00907B63">
      <w:pPr>
        <w:spacing w:after="120" w:line="276" w:lineRule="auto"/>
        <w:ind w:left="5664" w:firstLine="708"/>
        <w:jc w:val="both"/>
      </w:pPr>
    </w:p>
    <w:p w14:paraId="1BF1F448" w14:textId="5236E699" w:rsidR="00254030" w:rsidRPr="00907B63" w:rsidRDefault="00254030" w:rsidP="00907B63">
      <w:pPr>
        <w:spacing w:after="120" w:line="276" w:lineRule="auto"/>
        <w:ind w:left="5664" w:firstLine="708"/>
        <w:jc w:val="both"/>
      </w:pPr>
    </w:p>
    <w:sectPr w:rsidR="00254030" w:rsidRPr="00907B63" w:rsidSect="003A10B2">
      <w:headerReference w:type="first" r:id="rId8"/>
      <w:footerReference w:type="first" r:id="rId9"/>
      <w:pgSz w:w="11906" w:h="16838" w:code="9"/>
      <w:pgMar w:top="1276" w:right="1701" w:bottom="1701" w:left="1701" w:header="1276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BD7A" w14:textId="77777777" w:rsidR="00E216B6" w:rsidRDefault="00E216B6" w:rsidP="00AA3BA6">
      <w:pPr>
        <w:spacing w:after="0" w:line="240" w:lineRule="auto"/>
      </w:pPr>
      <w:r>
        <w:separator/>
      </w:r>
    </w:p>
  </w:endnote>
  <w:endnote w:type="continuationSeparator" w:id="0">
    <w:p w14:paraId="6B7EB4BC" w14:textId="77777777" w:rsidR="00E216B6" w:rsidRDefault="00E216B6" w:rsidP="00AA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5CAFC0A-3F95-4694-A8CE-64B4BCF2A123}"/>
    <w:embedBold r:id="rId2" w:fontKey="{A6BCFC1A-626E-44AA-A77B-D9FEDADD993E}"/>
    <w:embedItalic r:id="rId3" w:fontKey="{BBE2CE45-9AA9-44CF-8F68-A307D546F1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7E228C64-1128-4E63-8EE1-271C532D79F0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5" w:fontKey="{E465052D-E477-4DE5-81B8-C7CEE2735C7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3B170D4-1C71-49FB-B260-578E06CCF1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A608" w14:textId="77777777" w:rsidR="003A10B2" w:rsidRPr="003A10B2" w:rsidRDefault="003A10B2">
    <w:pPr>
      <w:pStyle w:val="Nog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04DE" w14:textId="77777777" w:rsidR="00E216B6" w:rsidRDefault="00E216B6" w:rsidP="00AA3BA6">
      <w:pPr>
        <w:spacing w:after="0" w:line="240" w:lineRule="auto"/>
      </w:pPr>
      <w:r>
        <w:separator/>
      </w:r>
    </w:p>
  </w:footnote>
  <w:footnote w:type="continuationSeparator" w:id="0">
    <w:p w14:paraId="0FFB8028" w14:textId="77777777" w:rsidR="00E216B6" w:rsidRDefault="00E216B6" w:rsidP="00AA3BA6">
      <w:pPr>
        <w:spacing w:after="0" w:line="240" w:lineRule="auto"/>
      </w:pPr>
      <w:r>
        <w:continuationSeparator/>
      </w:r>
    </w:p>
  </w:footnote>
  <w:footnote w:id="1">
    <w:p w14:paraId="776CE861" w14:textId="14008F47" w:rsidR="005D1341" w:rsidRDefault="005D1341" w:rsidP="006A7C2F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Ponudbena cena ne sme biti nižja od vrednosti, navedene v nameri o sklenitvi neposredne pogodbe št. </w:t>
      </w:r>
      <w:r w:rsidR="002C3B2A" w:rsidRPr="00254030">
        <w:rPr>
          <w:rFonts w:eastAsia="Times New Roman" w:cs="Arial"/>
          <w:lang w:eastAsia="sl-SI"/>
        </w:rPr>
        <w:t>478-</w:t>
      </w:r>
      <w:r w:rsidR="006A7C2F">
        <w:rPr>
          <w:rFonts w:eastAsia="Times New Roman" w:cs="Arial"/>
          <w:lang w:eastAsia="sl-SI"/>
        </w:rPr>
        <w:t>1</w:t>
      </w:r>
      <w:r w:rsidR="00574D9D">
        <w:rPr>
          <w:rFonts w:eastAsia="Times New Roman" w:cs="Arial"/>
          <w:lang w:eastAsia="sl-SI"/>
        </w:rPr>
        <w:t>/2026</w:t>
      </w:r>
      <w:r w:rsidR="002C3B2A" w:rsidRPr="00254030">
        <w:rPr>
          <w:rFonts w:eastAsia="Times New Roman" w:cs="Arial"/>
          <w:lang w:eastAsia="sl-SI"/>
        </w:rPr>
        <w:t>-31933</w:t>
      </w:r>
      <w:r w:rsidRPr="00254030">
        <w:t xml:space="preserve"> z dne </w:t>
      </w:r>
      <w:r w:rsidR="00574D9D">
        <w:t>1. 9. 2026</w:t>
      </w:r>
      <w:r w:rsidR="00254030" w:rsidRPr="00254030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2545"/>
    </w:tblGrid>
    <w:tr w:rsidR="00AC68F1" w14:paraId="660B4AEB" w14:textId="77777777" w:rsidTr="003A10B2">
      <w:tc>
        <w:tcPr>
          <w:tcW w:w="5954" w:type="dxa"/>
        </w:tcPr>
        <w:p w14:paraId="71E5DDAA" w14:textId="77777777" w:rsidR="00AC68F1" w:rsidRPr="003A10B2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1A75B447" w14:textId="77777777" w:rsidR="00AC68F1" w:rsidRPr="003A10B2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20"/>
              <w:szCs w:val="20"/>
            </w:rPr>
          </w:pPr>
          <w:r w:rsidRPr="003A10B2">
            <w:rPr>
              <w:rFonts w:ascii="Arial" w:hAnsi="Arial" w:cs="Arial"/>
              <w:b/>
              <w:sz w:val="20"/>
              <w:szCs w:val="20"/>
            </w:rPr>
            <w:t>CENTER ZA SOCIALNO DELO</w:t>
          </w:r>
        </w:p>
        <w:p w14:paraId="3091C277" w14:textId="77777777" w:rsidR="00AC68F1" w:rsidRPr="003A10B2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20"/>
              <w:szCs w:val="20"/>
            </w:rPr>
          </w:pPr>
          <w:r w:rsidRPr="003A10B2">
            <w:rPr>
              <w:rFonts w:ascii="Arial" w:hAnsi="Arial" w:cs="Arial"/>
              <w:sz w:val="20"/>
              <w:szCs w:val="20"/>
            </w:rPr>
            <w:t>CENTRO PER L'ASSISTENZA SOCIALE</w:t>
          </w:r>
        </w:p>
        <w:p w14:paraId="62DE0B52" w14:textId="77777777" w:rsidR="00AC68F1" w:rsidRPr="003A10B2" w:rsidRDefault="00AC68F1" w:rsidP="00AC68F1">
          <w:pPr>
            <w:pStyle w:val="Glava"/>
            <w:tabs>
              <w:tab w:val="clear" w:pos="4536"/>
              <w:tab w:val="center" w:pos="7938"/>
            </w:tabs>
            <w:rPr>
              <w:rFonts w:ascii="Arial" w:hAnsi="Arial" w:cs="Arial"/>
              <w:sz w:val="20"/>
              <w:szCs w:val="20"/>
            </w:rPr>
          </w:pPr>
          <w:r w:rsidRPr="003A10B2">
            <w:rPr>
              <w:rFonts w:ascii="Arial" w:hAnsi="Arial" w:cs="Arial"/>
              <w:b/>
              <w:sz w:val="20"/>
              <w:szCs w:val="20"/>
            </w:rPr>
            <w:t>JUŽNA PRIMORSKA</w:t>
          </w:r>
          <w:r w:rsidRPr="003A10B2">
            <w:rPr>
              <w:rFonts w:ascii="Arial" w:hAnsi="Arial" w:cs="Arial"/>
              <w:sz w:val="20"/>
              <w:szCs w:val="20"/>
            </w:rPr>
            <w:t xml:space="preserve">/DEL LITORALE </w:t>
          </w:r>
        </w:p>
        <w:p w14:paraId="7B653C8D" w14:textId="77777777" w:rsidR="008C0415" w:rsidRDefault="008C0415" w:rsidP="007B088C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20"/>
              <w:szCs w:val="20"/>
            </w:rPr>
          </w:pPr>
        </w:p>
        <w:p w14:paraId="75D0DF69" w14:textId="77777777" w:rsidR="00AC68F1" w:rsidRPr="003A10B2" w:rsidRDefault="00AC68F1" w:rsidP="007B088C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545" w:type="dxa"/>
        </w:tcPr>
        <w:p w14:paraId="6917B874" w14:textId="77777777" w:rsidR="00AC68F1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</w:p>
        <w:p w14:paraId="4E0C16FA" w14:textId="77777777" w:rsidR="003A10B2" w:rsidRDefault="003A10B2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7"/>
              <w:szCs w:val="17"/>
            </w:rPr>
          </w:pPr>
        </w:p>
        <w:p w14:paraId="40DA50AF" w14:textId="77777777" w:rsidR="005355A0" w:rsidRPr="003A10B2" w:rsidRDefault="005355A0" w:rsidP="005355A0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Prisoje 1</w:t>
          </w:r>
        </w:p>
        <w:p w14:paraId="12561794" w14:textId="77777777" w:rsidR="005355A0" w:rsidRDefault="00E40D59" w:rsidP="00E40D5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6000 Koper – Capodistria</w:t>
          </w:r>
        </w:p>
        <w:p w14:paraId="0BD33F9E" w14:textId="77777777" w:rsidR="00E40D59" w:rsidRPr="00E40D59" w:rsidRDefault="00E40D59" w:rsidP="00E40D5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</w:p>
        <w:p w14:paraId="423C4260" w14:textId="77777777" w:rsidR="005355A0" w:rsidRPr="003A10B2" w:rsidRDefault="00E40D59" w:rsidP="005355A0">
          <w:pPr>
            <w:pStyle w:val="Glava"/>
            <w:tabs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T: 05 66 34 534</w:t>
          </w:r>
        </w:p>
        <w:p w14:paraId="1CCB3CA3" w14:textId="77777777" w:rsidR="005355A0" w:rsidRPr="003A10B2" w:rsidRDefault="005355A0" w:rsidP="005355A0">
          <w:pPr>
            <w:pStyle w:val="Glava"/>
            <w:tabs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 w:rsidRPr="003A10B2">
            <w:rPr>
              <w:rFonts w:ascii="Arial" w:hAnsi="Arial" w:cs="Arial"/>
              <w:sz w:val="18"/>
              <w:szCs w:val="18"/>
            </w:rPr>
            <w:t xml:space="preserve">E: </w:t>
          </w:r>
          <w:r>
            <w:rPr>
              <w:rFonts w:ascii="Arial" w:hAnsi="Arial" w:cs="Arial"/>
              <w:spacing w:val="-2"/>
              <w:sz w:val="18"/>
              <w:szCs w:val="18"/>
            </w:rPr>
            <w:t>gp-csdjprim</w:t>
          </w:r>
          <w:r w:rsidRPr="002B3893">
            <w:rPr>
              <w:rFonts w:ascii="Arial" w:hAnsi="Arial" w:cs="Arial"/>
              <w:spacing w:val="-2"/>
              <w:sz w:val="18"/>
              <w:szCs w:val="18"/>
            </w:rPr>
            <w:t>@</w:t>
          </w:r>
          <w:r>
            <w:rPr>
              <w:rFonts w:ascii="Arial" w:hAnsi="Arial" w:cs="Arial"/>
              <w:spacing w:val="-2"/>
              <w:sz w:val="18"/>
              <w:szCs w:val="18"/>
            </w:rPr>
            <w:t>gov.si</w:t>
          </w:r>
        </w:p>
        <w:p w14:paraId="3BE1F1F0" w14:textId="77777777" w:rsidR="00AC68F1" w:rsidRDefault="00AC68F1" w:rsidP="00A71C56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14:paraId="5A460531" w14:textId="77777777" w:rsidR="00C7000B" w:rsidRPr="00A71C56" w:rsidRDefault="00A04528" w:rsidP="00A71C56">
    <w:pPr>
      <w:pStyle w:val="Glava"/>
      <w:tabs>
        <w:tab w:val="clear" w:pos="4536"/>
        <w:tab w:val="center" w:pos="6379"/>
      </w:tabs>
      <w:rPr>
        <w:rFonts w:ascii="Arial" w:hAnsi="Arial" w:cs="Arial"/>
        <w:sz w:val="14"/>
        <w:szCs w:val="14"/>
      </w:rPr>
    </w:pPr>
    <w:r w:rsidRPr="005D3418">
      <w:rPr>
        <w:rFonts w:ascii="Arial" w:hAnsi="Arial" w:cs="Arial"/>
        <w:noProof/>
        <w:sz w:val="16"/>
        <w:szCs w:val="16"/>
        <w:lang w:eastAsia="sl-SI"/>
      </w:rPr>
      <w:drawing>
        <wp:anchor distT="0" distB="0" distL="114300" distR="114300" simplePos="0" relativeHeight="251660288" behindDoc="0" locked="0" layoutInCell="1" allowOverlap="1" wp14:anchorId="334C7F8B" wp14:editId="18C5CD97">
          <wp:simplePos x="0" y="0"/>
          <wp:positionH relativeFrom="rightMargin">
            <wp:posOffset>-6076950</wp:posOffset>
          </wp:positionH>
          <wp:positionV relativeFrom="page">
            <wp:posOffset>391160</wp:posOffset>
          </wp:positionV>
          <wp:extent cx="622418" cy="752475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s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418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FF0"/>
    <w:multiLevelType w:val="hybridMultilevel"/>
    <w:tmpl w:val="FEF0D1D4"/>
    <w:lvl w:ilvl="0" w:tplc="DF4E356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0C9D"/>
    <w:multiLevelType w:val="hybridMultilevel"/>
    <w:tmpl w:val="15023BCE"/>
    <w:lvl w:ilvl="0" w:tplc="EE0602D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E22130"/>
    <w:multiLevelType w:val="hybridMultilevel"/>
    <w:tmpl w:val="D298901E"/>
    <w:lvl w:ilvl="0" w:tplc="61D81A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F28A8"/>
    <w:multiLevelType w:val="hybridMultilevel"/>
    <w:tmpl w:val="67B8781C"/>
    <w:lvl w:ilvl="0" w:tplc="DAF6AA50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6542E"/>
    <w:multiLevelType w:val="hybridMultilevel"/>
    <w:tmpl w:val="22AEA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772E"/>
    <w:multiLevelType w:val="hybridMultilevel"/>
    <w:tmpl w:val="FC22708A"/>
    <w:lvl w:ilvl="0" w:tplc="2F9CD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56194"/>
    <w:multiLevelType w:val="hybridMultilevel"/>
    <w:tmpl w:val="696CD702"/>
    <w:lvl w:ilvl="0" w:tplc="2F9CD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86BAA"/>
    <w:multiLevelType w:val="hybridMultilevel"/>
    <w:tmpl w:val="72A6C1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E179B"/>
    <w:multiLevelType w:val="hybridMultilevel"/>
    <w:tmpl w:val="9484FF84"/>
    <w:lvl w:ilvl="0" w:tplc="2F9CD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B205D"/>
    <w:multiLevelType w:val="hybridMultilevel"/>
    <w:tmpl w:val="7E7034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B69DD"/>
    <w:multiLevelType w:val="hybridMultilevel"/>
    <w:tmpl w:val="2410F59E"/>
    <w:lvl w:ilvl="0" w:tplc="A1468C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10B3C"/>
    <w:multiLevelType w:val="hybridMultilevel"/>
    <w:tmpl w:val="69AA2368"/>
    <w:lvl w:ilvl="0" w:tplc="6B702804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92FAA"/>
    <w:multiLevelType w:val="hybridMultilevel"/>
    <w:tmpl w:val="6F4E73E0"/>
    <w:lvl w:ilvl="0" w:tplc="2F9CD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66740"/>
    <w:multiLevelType w:val="hybridMultilevel"/>
    <w:tmpl w:val="919A42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F1DD0"/>
    <w:multiLevelType w:val="hybridMultilevel"/>
    <w:tmpl w:val="FC5C1E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4270D9"/>
    <w:multiLevelType w:val="hybridMultilevel"/>
    <w:tmpl w:val="4BF8F832"/>
    <w:lvl w:ilvl="0" w:tplc="701C548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5A1806"/>
    <w:multiLevelType w:val="hybridMultilevel"/>
    <w:tmpl w:val="9BB29B3E"/>
    <w:lvl w:ilvl="0" w:tplc="2F9CD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17258">
    <w:abstractNumId w:val="13"/>
  </w:num>
  <w:num w:numId="2" w16cid:durableId="589239657">
    <w:abstractNumId w:val="12"/>
  </w:num>
  <w:num w:numId="3" w16cid:durableId="1079137488">
    <w:abstractNumId w:val="0"/>
  </w:num>
  <w:num w:numId="4" w16cid:durableId="569971426">
    <w:abstractNumId w:val="10"/>
  </w:num>
  <w:num w:numId="5" w16cid:durableId="566304890">
    <w:abstractNumId w:val="9"/>
  </w:num>
  <w:num w:numId="6" w16cid:durableId="407311354">
    <w:abstractNumId w:val="2"/>
  </w:num>
  <w:num w:numId="7" w16cid:durableId="1971933204">
    <w:abstractNumId w:val="3"/>
  </w:num>
  <w:num w:numId="8" w16cid:durableId="1485929402">
    <w:abstractNumId w:val="7"/>
  </w:num>
  <w:num w:numId="9" w16cid:durableId="1205679236">
    <w:abstractNumId w:val="1"/>
  </w:num>
  <w:num w:numId="10" w16cid:durableId="769931650">
    <w:abstractNumId w:val="3"/>
  </w:num>
  <w:num w:numId="11" w16cid:durableId="993340672">
    <w:abstractNumId w:val="11"/>
  </w:num>
  <w:num w:numId="12" w16cid:durableId="657077902">
    <w:abstractNumId w:val="15"/>
  </w:num>
  <w:num w:numId="13" w16cid:durableId="1765613766">
    <w:abstractNumId w:val="6"/>
  </w:num>
  <w:num w:numId="14" w16cid:durableId="1977175801">
    <w:abstractNumId w:val="16"/>
  </w:num>
  <w:num w:numId="15" w16cid:durableId="46147409">
    <w:abstractNumId w:val="4"/>
  </w:num>
  <w:num w:numId="16" w16cid:durableId="1598635531">
    <w:abstractNumId w:val="8"/>
  </w:num>
  <w:num w:numId="17" w16cid:durableId="468327093">
    <w:abstractNumId w:val="5"/>
  </w:num>
  <w:num w:numId="18" w16cid:durableId="5792193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708"/>
  <w:hyphenationZone w:val="425"/>
  <w:drawingGridHorizontalSpacing w:val="1701"/>
  <w:drawingGridVerticalSpacing w:val="20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093"/>
    <w:rsid w:val="000257C3"/>
    <w:rsid w:val="00025FEC"/>
    <w:rsid w:val="00031FAC"/>
    <w:rsid w:val="00032514"/>
    <w:rsid w:val="00034E15"/>
    <w:rsid w:val="0003520E"/>
    <w:rsid w:val="00042FEE"/>
    <w:rsid w:val="00051C1B"/>
    <w:rsid w:val="00051C6D"/>
    <w:rsid w:val="000736E1"/>
    <w:rsid w:val="00074CEF"/>
    <w:rsid w:val="000A03B5"/>
    <w:rsid w:val="000D6F77"/>
    <w:rsid w:val="000F6093"/>
    <w:rsid w:val="001059E7"/>
    <w:rsid w:val="00106A91"/>
    <w:rsid w:val="00116345"/>
    <w:rsid w:val="0012456D"/>
    <w:rsid w:val="00127969"/>
    <w:rsid w:val="00150E53"/>
    <w:rsid w:val="001603F8"/>
    <w:rsid w:val="00176B26"/>
    <w:rsid w:val="0018192F"/>
    <w:rsid w:val="0019222B"/>
    <w:rsid w:val="0019772A"/>
    <w:rsid w:val="001B4DC2"/>
    <w:rsid w:val="001D4351"/>
    <w:rsid w:val="001D5CFA"/>
    <w:rsid w:val="001E4FB1"/>
    <w:rsid w:val="001F6916"/>
    <w:rsid w:val="00200524"/>
    <w:rsid w:val="00204367"/>
    <w:rsid w:val="00206094"/>
    <w:rsid w:val="002103CF"/>
    <w:rsid w:val="002159AD"/>
    <w:rsid w:val="00215BB5"/>
    <w:rsid w:val="002262A8"/>
    <w:rsid w:val="0023480F"/>
    <w:rsid w:val="00240D5E"/>
    <w:rsid w:val="00254030"/>
    <w:rsid w:val="0026399B"/>
    <w:rsid w:val="00265205"/>
    <w:rsid w:val="00275709"/>
    <w:rsid w:val="00280C6D"/>
    <w:rsid w:val="0028521D"/>
    <w:rsid w:val="00287515"/>
    <w:rsid w:val="00287DE0"/>
    <w:rsid w:val="00293814"/>
    <w:rsid w:val="002C3B2A"/>
    <w:rsid w:val="002C45D9"/>
    <w:rsid w:val="002D0EE0"/>
    <w:rsid w:val="002D6861"/>
    <w:rsid w:val="002E46FC"/>
    <w:rsid w:val="00301093"/>
    <w:rsid w:val="00305B91"/>
    <w:rsid w:val="00305BA3"/>
    <w:rsid w:val="00311FF1"/>
    <w:rsid w:val="00324791"/>
    <w:rsid w:val="0033524A"/>
    <w:rsid w:val="00335B8B"/>
    <w:rsid w:val="003516A6"/>
    <w:rsid w:val="00356151"/>
    <w:rsid w:val="00367405"/>
    <w:rsid w:val="00377CBE"/>
    <w:rsid w:val="003852B7"/>
    <w:rsid w:val="00386B24"/>
    <w:rsid w:val="003926FE"/>
    <w:rsid w:val="003A10B2"/>
    <w:rsid w:val="003A19CC"/>
    <w:rsid w:val="003A45CE"/>
    <w:rsid w:val="003B1DF2"/>
    <w:rsid w:val="003D1CE3"/>
    <w:rsid w:val="003D202B"/>
    <w:rsid w:val="003E2D4C"/>
    <w:rsid w:val="003F3DCB"/>
    <w:rsid w:val="003F4717"/>
    <w:rsid w:val="0040294F"/>
    <w:rsid w:val="00406CD6"/>
    <w:rsid w:val="00430783"/>
    <w:rsid w:val="004422E2"/>
    <w:rsid w:val="00447B39"/>
    <w:rsid w:val="00451057"/>
    <w:rsid w:val="00453C3E"/>
    <w:rsid w:val="00453DF6"/>
    <w:rsid w:val="00466162"/>
    <w:rsid w:val="00473F23"/>
    <w:rsid w:val="00483785"/>
    <w:rsid w:val="00491B99"/>
    <w:rsid w:val="00496E81"/>
    <w:rsid w:val="004A7E9B"/>
    <w:rsid w:val="004C14A4"/>
    <w:rsid w:val="004C1B1A"/>
    <w:rsid w:val="004C3F1B"/>
    <w:rsid w:val="004C42BA"/>
    <w:rsid w:val="004C758D"/>
    <w:rsid w:val="004D755F"/>
    <w:rsid w:val="004F1AC1"/>
    <w:rsid w:val="004F3D96"/>
    <w:rsid w:val="00511B12"/>
    <w:rsid w:val="0053003F"/>
    <w:rsid w:val="005355A0"/>
    <w:rsid w:val="0055207B"/>
    <w:rsid w:val="005612ED"/>
    <w:rsid w:val="00561DFC"/>
    <w:rsid w:val="00574D9D"/>
    <w:rsid w:val="005752BE"/>
    <w:rsid w:val="00575A40"/>
    <w:rsid w:val="0059132A"/>
    <w:rsid w:val="00593C30"/>
    <w:rsid w:val="00595849"/>
    <w:rsid w:val="005C1583"/>
    <w:rsid w:val="005D1341"/>
    <w:rsid w:val="005D3418"/>
    <w:rsid w:val="005F4A53"/>
    <w:rsid w:val="0060308D"/>
    <w:rsid w:val="00607DB3"/>
    <w:rsid w:val="00611BA6"/>
    <w:rsid w:val="00631F88"/>
    <w:rsid w:val="006365E2"/>
    <w:rsid w:val="00640043"/>
    <w:rsid w:val="00642810"/>
    <w:rsid w:val="00642899"/>
    <w:rsid w:val="00650672"/>
    <w:rsid w:val="00652D1F"/>
    <w:rsid w:val="006538A9"/>
    <w:rsid w:val="00661E0F"/>
    <w:rsid w:val="0067083D"/>
    <w:rsid w:val="00672C92"/>
    <w:rsid w:val="00676EAF"/>
    <w:rsid w:val="00692899"/>
    <w:rsid w:val="006967D3"/>
    <w:rsid w:val="00697705"/>
    <w:rsid w:val="006A7C2F"/>
    <w:rsid w:val="006B3BE6"/>
    <w:rsid w:val="006C6D13"/>
    <w:rsid w:val="006D4670"/>
    <w:rsid w:val="006F37E1"/>
    <w:rsid w:val="00703801"/>
    <w:rsid w:val="00715002"/>
    <w:rsid w:val="00717901"/>
    <w:rsid w:val="007279CB"/>
    <w:rsid w:val="00727AB2"/>
    <w:rsid w:val="00732162"/>
    <w:rsid w:val="00736FF3"/>
    <w:rsid w:val="00742F05"/>
    <w:rsid w:val="00764077"/>
    <w:rsid w:val="00765B46"/>
    <w:rsid w:val="00773A00"/>
    <w:rsid w:val="00773C91"/>
    <w:rsid w:val="00776F1E"/>
    <w:rsid w:val="00777C8C"/>
    <w:rsid w:val="007A2F90"/>
    <w:rsid w:val="007A5A7C"/>
    <w:rsid w:val="007A7874"/>
    <w:rsid w:val="007B088C"/>
    <w:rsid w:val="007C2D26"/>
    <w:rsid w:val="007C3110"/>
    <w:rsid w:val="007D0DB4"/>
    <w:rsid w:val="007D2E36"/>
    <w:rsid w:val="007D65FE"/>
    <w:rsid w:val="007E755F"/>
    <w:rsid w:val="008038DF"/>
    <w:rsid w:val="00811EF5"/>
    <w:rsid w:val="00817D1A"/>
    <w:rsid w:val="00827EBF"/>
    <w:rsid w:val="00845D9A"/>
    <w:rsid w:val="00870473"/>
    <w:rsid w:val="008767D7"/>
    <w:rsid w:val="00887B04"/>
    <w:rsid w:val="008A75ED"/>
    <w:rsid w:val="008C0415"/>
    <w:rsid w:val="008C0C28"/>
    <w:rsid w:val="008F2FF9"/>
    <w:rsid w:val="008F584C"/>
    <w:rsid w:val="008F6A52"/>
    <w:rsid w:val="00904D35"/>
    <w:rsid w:val="00907B63"/>
    <w:rsid w:val="00915C0A"/>
    <w:rsid w:val="00915FC4"/>
    <w:rsid w:val="00926057"/>
    <w:rsid w:val="0093432F"/>
    <w:rsid w:val="00936842"/>
    <w:rsid w:val="00936B48"/>
    <w:rsid w:val="00941B4F"/>
    <w:rsid w:val="0094489A"/>
    <w:rsid w:val="00952C6D"/>
    <w:rsid w:val="00957D35"/>
    <w:rsid w:val="00967117"/>
    <w:rsid w:val="00994E15"/>
    <w:rsid w:val="0099744C"/>
    <w:rsid w:val="009A3FDF"/>
    <w:rsid w:val="009D120B"/>
    <w:rsid w:val="009E3F86"/>
    <w:rsid w:val="009F1EDE"/>
    <w:rsid w:val="00A04528"/>
    <w:rsid w:val="00A13473"/>
    <w:rsid w:val="00A20332"/>
    <w:rsid w:val="00A20488"/>
    <w:rsid w:val="00A20CBF"/>
    <w:rsid w:val="00A220E8"/>
    <w:rsid w:val="00A23F8D"/>
    <w:rsid w:val="00A5488F"/>
    <w:rsid w:val="00A61782"/>
    <w:rsid w:val="00A66F1C"/>
    <w:rsid w:val="00A704BD"/>
    <w:rsid w:val="00A71C56"/>
    <w:rsid w:val="00A7274D"/>
    <w:rsid w:val="00A809C2"/>
    <w:rsid w:val="00A93F4D"/>
    <w:rsid w:val="00A97E92"/>
    <w:rsid w:val="00AA12E3"/>
    <w:rsid w:val="00AA3BA6"/>
    <w:rsid w:val="00AC2D18"/>
    <w:rsid w:val="00AC68F1"/>
    <w:rsid w:val="00AD1FAE"/>
    <w:rsid w:val="00AD3E90"/>
    <w:rsid w:val="00AD6178"/>
    <w:rsid w:val="00B00189"/>
    <w:rsid w:val="00B02F54"/>
    <w:rsid w:val="00B21329"/>
    <w:rsid w:val="00B3783A"/>
    <w:rsid w:val="00B43256"/>
    <w:rsid w:val="00B52EFE"/>
    <w:rsid w:val="00B55BE6"/>
    <w:rsid w:val="00B70146"/>
    <w:rsid w:val="00B85C6F"/>
    <w:rsid w:val="00B90167"/>
    <w:rsid w:val="00B93851"/>
    <w:rsid w:val="00BC1857"/>
    <w:rsid w:val="00BC1E56"/>
    <w:rsid w:val="00BC6E61"/>
    <w:rsid w:val="00BD278A"/>
    <w:rsid w:val="00BD75CF"/>
    <w:rsid w:val="00BE313E"/>
    <w:rsid w:val="00BF3BC0"/>
    <w:rsid w:val="00C24F75"/>
    <w:rsid w:val="00C41B30"/>
    <w:rsid w:val="00C473EC"/>
    <w:rsid w:val="00C54A0A"/>
    <w:rsid w:val="00C7000B"/>
    <w:rsid w:val="00C80679"/>
    <w:rsid w:val="00C864A9"/>
    <w:rsid w:val="00C86C47"/>
    <w:rsid w:val="00CA22AB"/>
    <w:rsid w:val="00CA63BC"/>
    <w:rsid w:val="00CA6F66"/>
    <w:rsid w:val="00CB2D61"/>
    <w:rsid w:val="00CD01EB"/>
    <w:rsid w:val="00CE0C24"/>
    <w:rsid w:val="00CF1A7B"/>
    <w:rsid w:val="00CF64CB"/>
    <w:rsid w:val="00D15E3B"/>
    <w:rsid w:val="00D21E8F"/>
    <w:rsid w:val="00D238ED"/>
    <w:rsid w:val="00D35FB1"/>
    <w:rsid w:val="00D55EB4"/>
    <w:rsid w:val="00D7071D"/>
    <w:rsid w:val="00D72705"/>
    <w:rsid w:val="00D8171F"/>
    <w:rsid w:val="00D87C9A"/>
    <w:rsid w:val="00D91988"/>
    <w:rsid w:val="00D9199E"/>
    <w:rsid w:val="00D94B22"/>
    <w:rsid w:val="00DC3324"/>
    <w:rsid w:val="00DD17B1"/>
    <w:rsid w:val="00DD3926"/>
    <w:rsid w:val="00DD501B"/>
    <w:rsid w:val="00DE4A2C"/>
    <w:rsid w:val="00DE6D17"/>
    <w:rsid w:val="00DF115A"/>
    <w:rsid w:val="00DF25D3"/>
    <w:rsid w:val="00DF5C30"/>
    <w:rsid w:val="00DF6D89"/>
    <w:rsid w:val="00E05ED6"/>
    <w:rsid w:val="00E10050"/>
    <w:rsid w:val="00E1108F"/>
    <w:rsid w:val="00E12AA3"/>
    <w:rsid w:val="00E1709B"/>
    <w:rsid w:val="00E170B4"/>
    <w:rsid w:val="00E20FB5"/>
    <w:rsid w:val="00E216B6"/>
    <w:rsid w:val="00E271C7"/>
    <w:rsid w:val="00E3715D"/>
    <w:rsid w:val="00E40D59"/>
    <w:rsid w:val="00E413B1"/>
    <w:rsid w:val="00E437BA"/>
    <w:rsid w:val="00E46B6B"/>
    <w:rsid w:val="00E5257D"/>
    <w:rsid w:val="00E93823"/>
    <w:rsid w:val="00EB2A04"/>
    <w:rsid w:val="00EB2B3F"/>
    <w:rsid w:val="00EC5B42"/>
    <w:rsid w:val="00EE6899"/>
    <w:rsid w:val="00EE69BB"/>
    <w:rsid w:val="00EF0B8E"/>
    <w:rsid w:val="00EF51BB"/>
    <w:rsid w:val="00F278D4"/>
    <w:rsid w:val="00F33C66"/>
    <w:rsid w:val="00F505E8"/>
    <w:rsid w:val="00F54583"/>
    <w:rsid w:val="00F64F08"/>
    <w:rsid w:val="00F70ACA"/>
    <w:rsid w:val="00FA531F"/>
    <w:rsid w:val="00FA564F"/>
    <w:rsid w:val="00FA7A22"/>
    <w:rsid w:val="00FB2ED2"/>
    <w:rsid w:val="00FD2E1B"/>
    <w:rsid w:val="00FD7268"/>
    <w:rsid w:val="00FE69D1"/>
    <w:rsid w:val="00FE7C88"/>
    <w:rsid w:val="00FF2705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69F55"/>
  <w15:chartTrackingRefBased/>
  <w15:docId w15:val="{79598EC1-F294-478F-BA7D-3AA6BC96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3F3DCB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iCs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3BA6"/>
  </w:style>
  <w:style w:type="paragraph" w:styleId="Noga">
    <w:name w:val="footer"/>
    <w:basedOn w:val="Navaden"/>
    <w:link w:val="NogaZnak"/>
    <w:uiPriority w:val="99"/>
    <w:unhideWhenUsed/>
    <w:rsid w:val="00AA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3BA6"/>
  </w:style>
  <w:style w:type="table" w:styleId="Tabelamrea">
    <w:name w:val="Table Grid"/>
    <w:basedOn w:val="Navadnatabela"/>
    <w:uiPriority w:val="39"/>
    <w:rsid w:val="0028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2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294F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0308D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275709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rsid w:val="003F3DCB"/>
    <w:rPr>
      <w:rFonts w:ascii="Arial" w:eastAsia="Times New Roman" w:hAnsi="Arial" w:cs="Arial"/>
      <w:b/>
      <w:iCs/>
      <w:szCs w:val="24"/>
      <w:lang w:eastAsia="sl-SI"/>
    </w:rPr>
  </w:style>
  <w:style w:type="paragraph" w:styleId="Navadensplet">
    <w:name w:val="Normal (Web)"/>
    <w:basedOn w:val="Navaden"/>
    <w:rsid w:val="003F3DCB"/>
    <w:pPr>
      <w:spacing w:after="0" w:line="240" w:lineRule="auto"/>
    </w:pPr>
    <w:rPr>
      <w:rFonts w:ascii="Verdana" w:eastAsia="Times New Roman" w:hAnsi="Verdana" w:cs="Times New Roman"/>
      <w:color w:val="323232"/>
      <w:sz w:val="17"/>
      <w:szCs w:val="17"/>
      <w:lang w:eastAsia="sl-SI"/>
    </w:rPr>
  </w:style>
  <w:style w:type="paragraph" w:styleId="Telobesedila3">
    <w:name w:val="Body Text 3"/>
    <w:basedOn w:val="Navaden"/>
    <w:link w:val="Telobesedila3Znak"/>
    <w:rsid w:val="003F3DC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3F3DCB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0736E1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semiHidden/>
    <w:unhideWhenUsed/>
    <w:rsid w:val="00CB2D61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CB2D61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D134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D134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D13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SD\AppData\Local\Microsoft\Windows\Temporary%20Internet%20Files\Content.IE5\XNS1A0A5\CSD_dopis_template_n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069622-6828-4B0C-B1D7-3ADF6B80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CSD_dopis_template_nov.dotx</Template>
  <TotalTime>1062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IJS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in Priimek</dc:creator>
  <cp:keywords/>
  <dc:description/>
  <cp:lastModifiedBy>Barbara Dolher</cp:lastModifiedBy>
  <cp:revision>93</cp:revision>
  <cp:lastPrinted>2022-02-28T11:53:00Z</cp:lastPrinted>
  <dcterms:created xsi:type="dcterms:W3CDTF">2020-04-06T12:17:00Z</dcterms:created>
  <dcterms:modified xsi:type="dcterms:W3CDTF">2026-09-01T13:32:00Z</dcterms:modified>
</cp:coreProperties>
</file>