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731C88" w14:textId="77777777" w:rsidR="00FE7C88" w:rsidRDefault="005D1341" w:rsidP="005D1341">
      <w:pPr>
        <w:jc w:val="right"/>
        <w:rPr>
          <w:i/>
        </w:rPr>
      </w:pPr>
      <w:r>
        <w:rPr>
          <w:i/>
        </w:rPr>
        <w:t>PRILOGA 1</w:t>
      </w:r>
    </w:p>
    <w:p w14:paraId="0D1A81D9" w14:textId="0C0D643C" w:rsidR="005D1341" w:rsidRDefault="005D1341" w:rsidP="005D1341">
      <w:pPr>
        <w:jc w:val="both"/>
      </w:pPr>
      <w:r>
        <w:t>Zadeva št.:</w:t>
      </w:r>
      <w:r w:rsidR="00D35FB1">
        <w:t xml:space="preserve"> </w:t>
      </w:r>
      <w:r w:rsidR="002C3B2A">
        <w:rPr>
          <w:rFonts w:eastAsia="Times New Roman" w:cs="Arial"/>
          <w:lang w:eastAsia="sl-SI"/>
        </w:rPr>
        <w:tab/>
        <w:t>478-3/2025-31933</w:t>
      </w:r>
    </w:p>
    <w:p w14:paraId="4CF41FA6" w14:textId="77777777" w:rsidR="005D1341" w:rsidRPr="005D1341" w:rsidRDefault="005D1341" w:rsidP="005D1341">
      <w:pPr>
        <w:jc w:val="center"/>
        <w:rPr>
          <w:b/>
          <w:sz w:val="24"/>
          <w:szCs w:val="24"/>
        </w:rPr>
      </w:pPr>
      <w:r w:rsidRPr="005D1341">
        <w:rPr>
          <w:b/>
          <w:sz w:val="24"/>
          <w:szCs w:val="24"/>
        </w:rPr>
        <w:t>PONUDBA</w:t>
      </w:r>
    </w:p>
    <w:p w14:paraId="4C6EF786" w14:textId="22128B1A" w:rsidR="005D1341" w:rsidRDefault="005D1341" w:rsidP="005D1341">
      <w:pPr>
        <w:jc w:val="center"/>
        <w:rPr>
          <w:b/>
          <w:sz w:val="24"/>
          <w:szCs w:val="24"/>
        </w:rPr>
      </w:pPr>
      <w:r w:rsidRPr="005D1341">
        <w:rPr>
          <w:b/>
          <w:sz w:val="24"/>
          <w:szCs w:val="24"/>
        </w:rPr>
        <w:t xml:space="preserve">za nakup osebnega vozila </w:t>
      </w:r>
      <w:r w:rsidR="002C3B2A">
        <w:rPr>
          <w:rFonts w:eastAsia="Times New Roman" w:cs="Arial"/>
          <w:b/>
          <w:sz w:val="24"/>
          <w:szCs w:val="24"/>
          <w:lang w:eastAsia="sl-SI"/>
        </w:rPr>
        <w:t>CHEVROLET AVEO</w:t>
      </w:r>
      <w:r w:rsidR="00642899" w:rsidRPr="002A3524">
        <w:rPr>
          <w:rFonts w:eastAsia="Times New Roman" w:cs="Arial"/>
          <w:b/>
          <w:sz w:val="24"/>
          <w:szCs w:val="24"/>
          <w:lang w:eastAsia="sl-SI"/>
        </w:rPr>
        <w:t xml:space="preserve"> / 1.</w:t>
      </w:r>
      <w:r w:rsidR="002C3B2A">
        <w:rPr>
          <w:rFonts w:eastAsia="Times New Roman" w:cs="Arial"/>
          <w:b/>
          <w:sz w:val="24"/>
          <w:szCs w:val="24"/>
          <w:lang w:eastAsia="sl-SI"/>
        </w:rPr>
        <w:t>4.</w:t>
      </w:r>
      <w:r w:rsidR="00642899" w:rsidRPr="002A3524">
        <w:rPr>
          <w:rFonts w:eastAsia="Times New Roman" w:cs="Arial"/>
          <w:b/>
          <w:sz w:val="24"/>
          <w:szCs w:val="24"/>
          <w:lang w:eastAsia="sl-SI"/>
        </w:rPr>
        <w:t>, letnik 20</w:t>
      </w:r>
      <w:r w:rsidR="002C3B2A">
        <w:rPr>
          <w:rFonts w:eastAsia="Times New Roman" w:cs="Arial"/>
          <w:b/>
          <w:sz w:val="24"/>
          <w:szCs w:val="24"/>
          <w:lang w:eastAsia="sl-SI"/>
        </w:rPr>
        <w:t>12</w:t>
      </w:r>
    </w:p>
    <w:p w14:paraId="581AAFD0" w14:textId="77777777" w:rsidR="005D1341" w:rsidRDefault="005D1341" w:rsidP="005D1341">
      <w:pPr>
        <w:jc w:val="center"/>
        <w:rPr>
          <w:b/>
          <w:sz w:val="24"/>
          <w:szCs w:val="24"/>
        </w:rPr>
      </w:pPr>
    </w:p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5664"/>
      </w:tblGrid>
      <w:tr w:rsidR="005D1341" w14:paraId="6CCBC43A" w14:textId="77777777" w:rsidTr="005D1341">
        <w:trPr>
          <w:jc w:val="center"/>
        </w:trPr>
        <w:tc>
          <w:tcPr>
            <w:tcW w:w="2830" w:type="dxa"/>
            <w:vAlign w:val="center"/>
          </w:tcPr>
          <w:p w14:paraId="12D79A21" w14:textId="77777777"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Ponudnik:</w:t>
            </w:r>
          </w:p>
        </w:tc>
        <w:tc>
          <w:tcPr>
            <w:tcW w:w="5664" w:type="dxa"/>
            <w:vAlign w:val="center"/>
          </w:tcPr>
          <w:p w14:paraId="7440961D" w14:textId="77777777"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D1341" w14:paraId="61149314" w14:textId="77777777" w:rsidTr="005D1341">
        <w:trPr>
          <w:jc w:val="center"/>
        </w:trPr>
        <w:tc>
          <w:tcPr>
            <w:tcW w:w="2830" w:type="dxa"/>
            <w:vAlign w:val="center"/>
          </w:tcPr>
          <w:p w14:paraId="6033E246" w14:textId="77777777"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Naslov:</w:t>
            </w:r>
          </w:p>
        </w:tc>
        <w:tc>
          <w:tcPr>
            <w:tcW w:w="5664" w:type="dxa"/>
            <w:vAlign w:val="center"/>
          </w:tcPr>
          <w:p w14:paraId="417C855A" w14:textId="77777777"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D1341" w14:paraId="5C0101EB" w14:textId="77777777" w:rsidTr="005D1341">
        <w:trPr>
          <w:jc w:val="center"/>
        </w:trPr>
        <w:tc>
          <w:tcPr>
            <w:tcW w:w="2830" w:type="dxa"/>
            <w:vAlign w:val="center"/>
          </w:tcPr>
          <w:p w14:paraId="6D5B47BF" w14:textId="77777777"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Matična številka:</w:t>
            </w:r>
          </w:p>
        </w:tc>
        <w:tc>
          <w:tcPr>
            <w:tcW w:w="5664" w:type="dxa"/>
            <w:vAlign w:val="center"/>
          </w:tcPr>
          <w:p w14:paraId="61DC504A" w14:textId="77777777"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D1341" w14:paraId="6402CA75" w14:textId="77777777" w:rsidTr="005D1341">
        <w:trPr>
          <w:jc w:val="center"/>
        </w:trPr>
        <w:tc>
          <w:tcPr>
            <w:tcW w:w="2830" w:type="dxa"/>
            <w:vAlign w:val="center"/>
          </w:tcPr>
          <w:p w14:paraId="2DB388D0" w14:textId="77777777"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ID za DDV oziroma davčna številka:</w:t>
            </w:r>
          </w:p>
        </w:tc>
        <w:tc>
          <w:tcPr>
            <w:tcW w:w="5664" w:type="dxa"/>
            <w:vAlign w:val="center"/>
          </w:tcPr>
          <w:p w14:paraId="5B945161" w14:textId="77777777"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D1341" w14:paraId="75EB6CC8" w14:textId="77777777" w:rsidTr="005D1341">
        <w:trPr>
          <w:jc w:val="center"/>
        </w:trPr>
        <w:tc>
          <w:tcPr>
            <w:tcW w:w="2830" w:type="dxa"/>
            <w:vAlign w:val="center"/>
          </w:tcPr>
          <w:p w14:paraId="5A1DCAA3" w14:textId="77777777"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Kontaktna oseba</w:t>
            </w:r>
          </w:p>
        </w:tc>
        <w:tc>
          <w:tcPr>
            <w:tcW w:w="5664" w:type="dxa"/>
            <w:vAlign w:val="center"/>
          </w:tcPr>
          <w:p w14:paraId="43F3AAC7" w14:textId="77777777"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D1341" w14:paraId="34794E9E" w14:textId="77777777" w:rsidTr="005D1341">
        <w:trPr>
          <w:jc w:val="center"/>
        </w:trPr>
        <w:tc>
          <w:tcPr>
            <w:tcW w:w="2830" w:type="dxa"/>
            <w:vAlign w:val="center"/>
          </w:tcPr>
          <w:p w14:paraId="63B92259" w14:textId="77777777"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E-naslov kontaktne osebe:</w:t>
            </w:r>
          </w:p>
        </w:tc>
        <w:tc>
          <w:tcPr>
            <w:tcW w:w="5664" w:type="dxa"/>
            <w:vAlign w:val="center"/>
          </w:tcPr>
          <w:p w14:paraId="5067AD89" w14:textId="77777777"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D1341" w14:paraId="2180E6CA" w14:textId="77777777" w:rsidTr="005D1341">
        <w:trPr>
          <w:jc w:val="center"/>
        </w:trPr>
        <w:tc>
          <w:tcPr>
            <w:tcW w:w="2830" w:type="dxa"/>
            <w:vAlign w:val="center"/>
          </w:tcPr>
          <w:p w14:paraId="2CC9C1D1" w14:textId="77777777"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Telefon:</w:t>
            </w:r>
          </w:p>
        </w:tc>
        <w:tc>
          <w:tcPr>
            <w:tcW w:w="5664" w:type="dxa"/>
            <w:vAlign w:val="center"/>
          </w:tcPr>
          <w:p w14:paraId="531D2E2A" w14:textId="77777777" w:rsidR="005D1341" w:rsidRDefault="005D1341" w:rsidP="005D1341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14:paraId="69228B94" w14:textId="77777777" w:rsidR="005D1341" w:rsidRDefault="005D1341" w:rsidP="005D1341">
      <w:pPr>
        <w:jc w:val="center"/>
        <w:rPr>
          <w:b/>
          <w:sz w:val="24"/>
          <w:szCs w:val="24"/>
        </w:rPr>
      </w:pPr>
    </w:p>
    <w:p w14:paraId="6D518F72" w14:textId="77777777" w:rsidR="005D1341" w:rsidRDefault="005D1341" w:rsidP="005D1341">
      <w:pPr>
        <w:jc w:val="both"/>
        <w:rPr>
          <w:sz w:val="24"/>
          <w:szCs w:val="24"/>
        </w:rPr>
      </w:pPr>
      <w:r w:rsidRPr="005D1341">
        <w:rPr>
          <w:sz w:val="24"/>
          <w:szCs w:val="24"/>
        </w:rPr>
        <w:t>Pod kazensko in materialno odgovornostjo jamčim, da:</w:t>
      </w:r>
    </w:p>
    <w:p w14:paraId="6CF8EAB8" w14:textId="0589363A" w:rsidR="005D1341" w:rsidRDefault="005D1341" w:rsidP="005D1341">
      <w:pPr>
        <w:pStyle w:val="Odstavekseznama"/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sem skrbno pregledal/a povabilo k oddaji ponudbe oziroma namero o sklenitvi neposredne pogodbe št. </w:t>
      </w:r>
      <w:r w:rsidR="002C3B2A">
        <w:rPr>
          <w:rFonts w:eastAsia="Times New Roman" w:cs="Arial"/>
          <w:lang w:eastAsia="sl-SI"/>
        </w:rPr>
        <w:t>478-3/2025-31933</w:t>
      </w:r>
      <w:r>
        <w:rPr>
          <w:sz w:val="24"/>
          <w:szCs w:val="24"/>
        </w:rPr>
        <w:t xml:space="preserve"> z dne </w:t>
      </w:r>
      <w:r w:rsidR="002C3B2A">
        <w:rPr>
          <w:sz w:val="24"/>
          <w:szCs w:val="24"/>
        </w:rPr>
        <w:t>2. 10. 2025</w:t>
      </w:r>
      <w:r>
        <w:rPr>
          <w:sz w:val="24"/>
          <w:szCs w:val="24"/>
        </w:rPr>
        <w:t>,</w:t>
      </w:r>
    </w:p>
    <w:p w14:paraId="24517AAC" w14:textId="77777777" w:rsidR="005D1341" w:rsidRDefault="005D1341" w:rsidP="005D1341">
      <w:pPr>
        <w:pStyle w:val="Odstavekseznama"/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>sem seznanjen/a, da se bo pogodba sklenila po načelu »videno-kupljeno«,</w:t>
      </w:r>
    </w:p>
    <w:p w14:paraId="64DBECA0" w14:textId="77777777" w:rsidR="005D1341" w:rsidRDefault="005D1341" w:rsidP="005D1341">
      <w:pPr>
        <w:pStyle w:val="Odstavekseznama"/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>v zadnjih štirih mesecih nisem imel/a blokiranega TRR ter imam na dan odpiranja ponudb plačane vse davke in prispevke ter poravnane vse obveznosti do Republike Slovenije.</w:t>
      </w:r>
    </w:p>
    <w:p w14:paraId="6411B5A7" w14:textId="77777777" w:rsidR="004C3F1B" w:rsidRDefault="004C3F1B" w:rsidP="005D1341">
      <w:pPr>
        <w:jc w:val="both"/>
        <w:rPr>
          <w:sz w:val="24"/>
          <w:szCs w:val="24"/>
        </w:rPr>
      </w:pPr>
    </w:p>
    <w:p w14:paraId="1672A75B" w14:textId="77777777" w:rsidR="005D1341" w:rsidRDefault="004C3F1B" w:rsidP="005D1341">
      <w:pPr>
        <w:jc w:val="both"/>
        <w:rPr>
          <w:sz w:val="24"/>
          <w:szCs w:val="24"/>
        </w:rPr>
      </w:pPr>
      <w:r>
        <w:rPr>
          <w:sz w:val="24"/>
          <w:szCs w:val="24"/>
        </w:rPr>
        <w:t>V skladu s tem dajem ponudbo kot sledi:</w:t>
      </w:r>
    </w:p>
    <w:p w14:paraId="478AFFD0" w14:textId="77777777" w:rsidR="004C3F1B" w:rsidRDefault="004C3F1B" w:rsidP="004C3F1B">
      <w:pPr>
        <w:jc w:val="center"/>
        <w:rPr>
          <w:b/>
          <w:sz w:val="24"/>
          <w:szCs w:val="24"/>
        </w:rPr>
      </w:pPr>
    </w:p>
    <w:p w14:paraId="3A84996B" w14:textId="77777777" w:rsidR="005D1341" w:rsidRPr="004C3F1B" w:rsidRDefault="005D1341" w:rsidP="004C3F1B">
      <w:pPr>
        <w:jc w:val="center"/>
        <w:rPr>
          <w:b/>
          <w:sz w:val="24"/>
          <w:szCs w:val="24"/>
        </w:rPr>
      </w:pPr>
      <w:r w:rsidRPr="004C3F1B">
        <w:rPr>
          <w:b/>
          <w:sz w:val="24"/>
          <w:szCs w:val="24"/>
        </w:rPr>
        <w:t>PONUDBENA CENA: ________________ EUR</w:t>
      </w:r>
      <w:r w:rsidRPr="004C3F1B">
        <w:rPr>
          <w:rStyle w:val="Sprotnaopomba-sklic"/>
          <w:b/>
          <w:sz w:val="24"/>
          <w:szCs w:val="24"/>
        </w:rPr>
        <w:footnoteReference w:id="1"/>
      </w:r>
    </w:p>
    <w:p w14:paraId="0BFE62F5" w14:textId="77777777" w:rsidR="005D1341" w:rsidRDefault="005D1341" w:rsidP="005D1341">
      <w:pPr>
        <w:jc w:val="both"/>
        <w:rPr>
          <w:sz w:val="24"/>
          <w:szCs w:val="24"/>
        </w:rPr>
      </w:pPr>
    </w:p>
    <w:p w14:paraId="3927169D" w14:textId="77777777" w:rsidR="005D1341" w:rsidRPr="005D1341" w:rsidRDefault="005D1341" w:rsidP="005D1341">
      <w:pPr>
        <w:jc w:val="both"/>
        <w:rPr>
          <w:sz w:val="24"/>
          <w:szCs w:val="24"/>
        </w:rPr>
      </w:pPr>
      <w:r>
        <w:rPr>
          <w:sz w:val="24"/>
          <w:szCs w:val="24"/>
        </w:rPr>
        <w:t>Kraj in datum: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4C3F1B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Podpis</w:t>
      </w:r>
    </w:p>
    <w:sectPr w:rsidR="005D1341" w:rsidRPr="005D1341" w:rsidSect="003A10B2">
      <w:headerReference w:type="first" r:id="rId8"/>
      <w:footerReference w:type="first" r:id="rId9"/>
      <w:pgSz w:w="11906" w:h="16838" w:code="9"/>
      <w:pgMar w:top="1276" w:right="1701" w:bottom="1701" w:left="1701" w:header="1276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8432C9" w14:textId="77777777" w:rsidR="00A704BD" w:rsidRDefault="00A704BD" w:rsidP="00AA3BA6">
      <w:pPr>
        <w:spacing w:after="0" w:line="240" w:lineRule="auto"/>
      </w:pPr>
      <w:r>
        <w:separator/>
      </w:r>
    </w:p>
  </w:endnote>
  <w:endnote w:type="continuationSeparator" w:id="0">
    <w:p w14:paraId="42C1B38C" w14:textId="77777777" w:rsidR="00A704BD" w:rsidRDefault="00A704BD" w:rsidP="00AA3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45E05C1-2207-4104-859A-961124601099}"/>
    <w:embedBold r:id="rId2" w:fontKey="{CAE12D25-140A-49A9-A1E1-4BED6F7611FC}"/>
    <w:embedItalic r:id="rId3" w:fontKey="{9E7737F7-78E0-4477-8D02-B3D59DC569D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8BC9F6C1-D962-4840-9228-7F21E310C87E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5" w:fontKey="{BA725821-0545-4204-9C3B-63A565521F4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F169916C-72B5-4742-BD1D-E35BD4FE5F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9CA608" w14:textId="77777777" w:rsidR="003A10B2" w:rsidRPr="003A10B2" w:rsidRDefault="003A10B2">
    <w:pPr>
      <w:pStyle w:val="Noga"/>
      <w:jc w:val="center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1AF9FE" w14:textId="77777777" w:rsidR="00A704BD" w:rsidRDefault="00A704BD" w:rsidP="00AA3BA6">
      <w:pPr>
        <w:spacing w:after="0" w:line="240" w:lineRule="auto"/>
      </w:pPr>
      <w:r>
        <w:separator/>
      </w:r>
    </w:p>
  </w:footnote>
  <w:footnote w:type="continuationSeparator" w:id="0">
    <w:p w14:paraId="14E80B6B" w14:textId="77777777" w:rsidR="00A704BD" w:rsidRDefault="00A704BD" w:rsidP="00AA3BA6">
      <w:pPr>
        <w:spacing w:after="0" w:line="240" w:lineRule="auto"/>
      </w:pPr>
      <w:r>
        <w:continuationSeparator/>
      </w:r>
    </w:p>
  </w:footnote>
  <w:footnote w:id="1">
    <w:p w14:paraId="776CE861" w14:textId="1F3A3E01" w:rsidR="005D1341" w:rsidRDefault="005D1341">
      <w:pPr>
        <w:pStyle w:val="Sprotnaopomba-besedilo"/>
      </w:pPr>
      <w:r>
        <w:rPr>
          <w:rStyle w:val="Sprotnaopomba-sklic"/>
        </w:rPr>
        <w:footnoteRef/>
      </w:r>
      <w:r>
        <w:t xml:space="preserve"> Ponudbena cena ne sme biti nižja od vrednosti, navedene v nameri o sklenitvi neposredne pogodbe št. </w:t>
      </w:r>
      <w:r w:rsidR="002C3B2A">
        <w:rPr>
          <w:rFonts w:eastAsia="Times New Roman" w:cs="Arial"/>
          <w:lang w:eastAsia="sl-SI"/>
        </w:rPr>
        <w:t>478-3/2025-31933</w:t>
      </w:r>
      <w:r>
        <w:t xml:space="preserve"> z dne </w:t>
      </w:r>
      <w:r w:rsidR="002C3B2A">
        <w:t>2. 10. 2025</w:t>
      </w:r>
      <w:r>
        <w:t xml:space="preserve">, kot izhodiščna </w:t>
      </w:r>
      <w:r w:rsidR="00E20FB5">
        <w:t>oziroma najnižja ponudbena cena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2545"/>
    </w:tblGrid>
    <w:tr w:rsidR="00AC68F1" w14:paraId="660B4AEB" w14:textId="77777777" w:rsidTr="003A10B2">
      <w:tc>
        <w:tcPr>
          <w:tcW w:w="5954" w:type="dxa"/>
        </w:tcPr>
        <w:p w14:paraId="71E5DDAA" w14:textId="77777777" w:rsidR="00AC68F1" w:rsidRPr="003A10B2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b/>
              <w:sz w:val="20"/>
              <w:szCs w:val="20"/>
            </w:rPr>
          </w:pPr>
        </w:p>
        <w:p w14:paraId="1A75B447" w14:textId="77777777" w:rsidR="00AC68F1" w:rsidRPr="003A10B2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  <w:r w:rsidRPr="003A10B2">
            <w:rPr>
              <w:rFonts w:ascii="Arial" w:hAnsi="Arial" w:cs="Arial"/>
              <w:b/>
              <w:sz w:val="20"/>
              <w:szCs w:val="20"/>
            </w:rPr>
            <w:t>CENTER ZA SOCIALNO DELO</w:t>
          </w:r>
        </w:p>
        <w:p w14:paraId="3091C277" w14:textId="77777777" w:rsidR="00AC68F1" w:rsidRPr="003A10B2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  <w:r w:rsidRPr="003A10B2">
            <w:rPr>
              <w:rFonts w:ascii="Arial" w:hAnsi="Arial" w:cs="Arial"/>
              <w:sz w:val="20"/>
              <w:szCs w:val="20"/>
            </w:rPr>
            <w:t>CENTRO PER L'ASSISTENZA SOCIALE</w:t>
          </w:r>
        </w:p>
        <w:p w14:paraId="62DE0B52" w14:textId="77777777" w:rsidR="00AC68F1" w:rsidRPr="003A10B2" w:rsidRDefault="00AC68F1" w:rsidP="00AC68F1">
          <w:pPr>
            <w:pStyle w:val="Glava"/>
            <w:tabs>
              <w:tab w:val="clear" w:pos="4536"/>
              <w:tab w:val="center" w:pos="7938"/>
            </w:tabs>
            <w:rPr>
              <w:rFonts w:ascii="Arial" w:hAnsi="Arial" w:cs="Arial"/>
              <w:sz w:val="20"/>
              <w:szCs w:val="20"/>
            </w:rPr>
          </w:pPr>
          <w:r w:rsidRPr="003A10B2">
            <w:rPr>
              <w:rFonts w:ascii="Arial" w:hAnsi="Arial" w:cs="Arial"/>
              <w:b/>
              <w:sz w:val="20"/>
              <w:szCs w:val="20"/>
            </w:rPr>
            <w:t>JUŽNA PRIMORSKA</w:t>
          </w:r>
          <w:r w:rsidRPr="003A10B2">
            <w:rPr>
              <w:rFonts w:ascii="Arial" w:hAnsi="Arial" w:cs="Arial"/>
              <w:sz w:val="20"/>
              <w:szCs w:val="20"/>
            </w:rPr>
            <w:t xml:space="preserve">/DEL LITORALE </w:t>
          </w:r>
        </w:p>
        <w:p w14:paraId="7B653C8D" w14:textId="77777777" w:rsidR="008C0415" w:rsidRDefault="008C0415" w:rsidP="007B088C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</w:p>
        <w:p w14:paraId="75D0DF69" w14:textId="77777777" w:rsidR="00AC68F1" w:rsidRPr="003A10B2" w:rsidRDefault="00AC68F1" w:rsidP="007B088C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2545" w:type="dxa"/>
        </w:tcPr>
        <w:p w14:paraId="6917B874" w14:textId="77777777" w:rsidR="00AC68F1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</w:p>
        <w:p w14:paraId="4E0C16FA" w14:textId="77777777" w:rsidR="003A10B2" w:rsidRDefault="003A10B2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7"/>
              <w:szCs w:val="17"/>
            </w:rPr>
          </w:pPr>
        </w:p>
        <w:p w14:paraId="40DA50AF" w14:textId="77777777" w:rsidR="005355A0" w:rsidRPr="003A10B2" w:rsidRDefault="005355A0" w:rsidP="005355A0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Prisoje 1</w:t>
          </w:r>
        </w:p>
        <w:p w14:paraId="12561794" w14:textId="77777777" w:rsidR="005355A0" w:rsidRDefault="00E40D59" w:rsidP="00E40D5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6000 Koper – Capodistria</w:t>
          </w:r>
        </w:p>
        <w:p w14:paraId="0BD33F9E" w14:textId="77777777" w:rsidR="00E40D59" w:rsidRPr="00E40D59" w:rsidRDefault="00E40D59" w:rsidP="00E40D5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</w:p>
        <w:p w14:paraId="423C4260" w14:textId="77777777" w:rsidR="005355A0" w:rsidRPr="003A10B2" w:rsidRDefault="00E40D59" w:rsidP="005355A0">
          <w:pPr>
            <w:pStyle w:val="Glava"/>
            <w:tabs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T: 05 66 34 534</w:t>
          </w:r>
        </w:p>
        <w:p w14:paraId="1CCB3CA3" w14:textId="77777777" w:rsidR="005355A0" w:rsidRPr="003A10B2" w:rsidRDefault="005355A0" w:rsidP="005355A0">
          <w:pPr>
            <w:pStyle w:val="Glava"/>
            <w:tabs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 w:rsidRPr="003A10B2">
            <w:rPr>
              <w:rFonts w:ascii="Arial" w:hAnsi="Arial" w:cs="Arial"/>
              <w:sz w:val="18"/>
              <w:szCs w:val="18"/>
            </w:rPr>
            <w:t xml:space="preserve">E: </w:t>
          </w:r>
          <w:r>
            <w:rPr>
              <w:rFonts w:ascii="Arial" w:hAnsi="Arial" w:cs="Arial"/>
              <w:spacing w:val="-2"/>
              <w:sz w:val="18"/>
              <w:szCs w:val="18"/>
            </w:rPr>
            <w:t>gp-csdjprim</w:t>
          </w:r>
          <w:r w:rsidRPr="002B3893">
            <w:rPr>
              <w:rFonts w:ascii="Arial" w:hAnsi="Arial" w:cs="Arial"/>
              <w:spacing w:val="-2"/>
              <w:sz w:val="18"/>
              <w:szCs w:val="18"/>
            </w:rPr>
            <w:t>@</w:t>
          </w:r>
          <w:r>
            <w:rPr>
              <w:rFonts w:ascii="Arial" w:hAnsi="Arial" w:cs="Arial"/>
              <w:spacing w:val="-2"/>
              <w:sz w:val="18"/>
              <w:szCs w:val="18"/>
            </w:rPr>
            <w:t>gov.si</w:t>
          </w:r>
        </w:p>
        <w:p w14:paraId="3BE1F1F0" w14:textId="77777777" w:rsidR="00AC68F1" w:rsidRDefault="00AC68F1" w:rsidP="00A71C56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</w:p>
      </w:tc>
    </w:tr>
  </w:tbl>
  <w:p w14:paraId="5A460531" w14:textId="77777777" w:rsidR="00C7000B" w:rsidRPr="00A71C56" w:rsidRDefault="00A04528" w:rsidP="00A71C56">
    <w:pPr>
      <w:pStyle w:val="Glava"/>
      <w:tabs>
        <w:tab w:val="clear" w:pos="4536"/>
        <w:tab w:val="center" w:pos="6379"/>
      </w:tabs>
      <w:rPr>
        <w:rFonts w:ascii="Arial" w:hAnsi="Arial" w:cs="Arial"/>
        <w:sz w:val="14"/>
        <w:szCs w:val="14"/>
      </w:rPr>
    </w:pPr>
    <w:r w:rsidRPr="005D3418">
      <w:rPr>
        <w:rFonts w:ascii="Arial" w:hAnsi="Arial" w:cs="Arial"/>
        <w:noProof/>
        <w:sz w:val="16"/>
        <w:szCs w:val="16"/>
        <w:lang w:eastAsia="sl-SI"/>
      </w:rPr>
      <w:drawing>
        <wp:anchor distT="0" distB="0" distL="114300" distR="114300" simplePos="0" relativeHeight="251660288" behindDoc="0" locked="0" layoutInCell="1" allowOverlap="1" wp14:anchorId="334C7F8B" wp14:editId="18C5CD97">
          <wp:simplePos x="0" y="0"/>
          <wp:positionH relativeFrom="rightMargin">
            <wp:posOffset>-6076950</wp:posOffset>
          </wp:positionH>
          <wp:positionV relativeFrom="page">
            <wp:posOffset>391160</wp:posOffset>
          </wp:positionV>
          <wp:extent cx="622418" cy="752475"/>
          <wp:effectExtent l="0" t="0" r="635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s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418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11FF0"/>
    <w:multiLevelType w:val="hybridMultilevel"/>
    <w:tmpl w:val="FEF0D1D4"/>
    <w:lvl w:ilvl="0" w:tplc="DF4E356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30C9D"/>
    <w:multiLevelType w:val="hybridMultilevel"/>
    <w:tmpl w:val="15023BCE"/>
    <w:lvl w:ilvl="0" w:tplc="EE0602D6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AE22130"/>
    <w:multiLevelType w:val="hybridMultilevel"/>
    <w:tmpl w:val="D298901E"/>
    <w:lvl w:ilvl="0" w:tplc="61D81A72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2F28A8"/>
    <w:multiLevelType w:val="hybridMultilevel"/>
    <w:tmpl w:val="67B8781C"/>
    <w:lvl w:ilvl="0" w:tplc="DAF6AA50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A6542E"/>
    <w:multiLevelType w:val="hybridMultilevel"/>
    <w:tmpl w:val="22AEA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A6772E"/>
    <w:multiLevelType w:val="hybridMultilevel"/>
    <w:tmpl w:val="FC22708A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256194"/>
    <w:multiLevelType w:val="hybridMultilevel"/>
    <w:tmpl w:val="696CD702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B86BAA"/>
    <w:multiLevelType w:val="hybridMultilevel"/>
    <w:tmpl w:val="72A6C17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CE179B"/>
    <w:multiLevelType w:val="hybridMultilevel"/>
    <w:tmpl w:val="9484FF84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0B205D"/>
    <w:multiLevelType w:val="hybridMultilevel"/>
    <w:tmpl w:val="7E70345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6B69DD"/>
    <w:multiLevelType w:val="hybridMultilevel"/>
    <w:tmpl w:val="2410F59E"/>
    <w:lvl w:ilvl="0" w:tplc="A1468C0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B10B3C"/>
    <w:multiLevelType w:val="hybridMultilevel"/>
    <w:tmpl w:val="69AA2368"/>
    <w:lvl w:ilvl="0" w:tplc="6B702804">
      <w:start w:val="60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392FAA"/>
    <w:multiLevelType w:val="hybridMultilevel"/>
    <w:tmpl w:val="6F4E73E0"/>
    <w:lvl w:ilvl="0" w:tplc="2F9CDD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066740"/>
    <w:multiLevelType w:val="hybridMultilevel"/>
    <w:tmpl w:val="919A42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6F1DD0"/>
    <w:multiLevelType w:val="hybridMultilevel"/>
    <w:tmpl w:val="FC5C1E1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4270D9"/>
    <w:multiLevelType w:val="hybridMultilevel"/>
    <w:tmpl w:val="4BF8F832"/>
    <w:lvl w:ilvl="0" w:tplc="701C548A">
      <w:start w:val="1"/>
      <w:numFmt w:val="decimal"/>
      <w:lvlText w:val="%1."/>
      <w:lvlJc w:val="center"/>
      <w:pPr>
        <w:ind w:left="720" w:hanging="360"/>
      </w:pPr>
      <w:rPr>
        <w:rFonts w:hint="default"/>
        <w:b w:val="0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5A1806"/>
    <w:multiLevelType w:val="hybridMultilevel"/>
    <w:tmpl w:val="9BB29B3E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2317258">
    <w:abstractNumId w:val="13"/>
  </w:num>
  <w:num w:numId="2" w16cid:durableId="589239657">
    <w:abstractNumId w:val="12"/>
  </w:num>
  <w:num w:numId="3" w16cid:durableId="1079137488">
    <w:abstractNumId w:val="0"/>
  </w:num>
  <w:num w:numId="4" w16cid:durableId="569971426">
    <w:abstractNumId w:val="10"/>
  </w:num>
  <w:num w:numId="5" w16cid:durableId="566304890">
    <w:abstractNumId w:val="9"/>
  </w:num>
  <w:num w:numId="6" w16cid:durableId="407311354">
    <w:abstractNumId w:val="2"/>
  </w:num>
  <w:num w:numId="7" w16cid:durableId="1971933204">
    <w:abstractNumId w:val="3"/>
  </w:num>
  <w:num w:numId="8" w16cid:durableId="1485929402">
    <w:abstractNumId w:val="7"/>
  </w:num>
  <w:num w:numId="9" w16cid:durableId="1205679236">
    <w:abstractNumId w:val="1"/>
  </w:num>
  <w:num w:numId="10" w16cid:durableId="769931650">
    <w:abstractNumId w:val="3"/>
  </w:num>
  <w:num w:numId="11" w16cid:durableId="993340672">
    <w:abstractNumId w:val="11"/>
  </w:num>
  <w:num w:numId="12" w16cid:durableId="657077902">
    <w:abstractNumId w:val="15"/>
  </w:num>
  <w:num w:numId="13" w16cid:durableId="1765613766">
    <w:abstractNumId w:val="6"/>
  </w:num>
  <w:num w:numId="14" w16cid:durableId="1977175801">
    <w:abstractNumId w:val="16"/>
  </w:num>
  <w:num w:numId="15" w16cid:durableId="46147409">
    <w:abstractNumId w:val="4"/>
  </w:num>
  <w:num w:numId="16" w16cid:durableId="1598635531">
    <w:abstractNumId w:val="8"/>
  </w:num>
  <w:num w:numId="17" w16cid:durableId="468327093">
    <w:abstractNumId w:val="5"/>
  </w:num>
  <w:num w:numId="18" w16cid:durableId="57921934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defaultTabStop w:val="708"/>
  <w:hyphenationZone w:val="425"/>
  <w:drawingGridHorizontalSpacing w:val="1701"/>
  <w:drawingGridVerticalSpacing w:val="2041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093"/>
    <w:rsid w:val="00025FEC"/>
    <w:rsid w:val="00031FAC"/>
    <w:rsid w:val="00034E15"/>
    <w:rsid w:val="0003520E"/>
    <w:rsid w:val="00042FEE"/>
    <w:rsid w:val="00051C1B"/>
    <w:rsid w:val="00051C6D"/>
    <w:rsid w:val="000736E1"/>
    <w:rsid w:val="00074CEF"/>
    <w:rsid w:val="000A03B5"/>
    <w:rsid w:val="000D6F77"/>
    <w:rsid w:val="000F6093"/>
    <w:rsid w:val="001059E7"/>
    <w:rsid w:val="00106A91"/>
    <w:rsid w:val="00116345"/>
    <w:rsid w:val="0012456D"/>
    <w:rsid w:val="00127969"/>
    <w:rsid w:val="00150E53"/>
    <w:rsid w:val="001603F8"/>
    <w:rsid w:val="00176B26"/>
    <w:rsid w:val="0018192F"/>
    <w:rsid w:val="0019222B"/>
    <w:rsid w:val="0019772A"/>
    <w:rsid w:val="001B4DC2"/>
    <w:rsid w:val="001D4351"/>
    <w:rsid w:val="001D5CFA"/>
    <w:rsid w:val="001E4FB1"/>
    <w:rsid w:val="00200524"/>
    <w:rsid w:val="00204367"/>
    <w:rsid w:val="00206094"/>
    <w:rsid w:val="002103CF"/>
    <w:rsid w:val="002159AD"/>
    <w:rsid w:val="00215BB5"/>
    <w:rsid w:val="002262A8"/>
    <w:rsid w:val="0023480F"/>
    <w:rsid w:val="00240D5E"/>
    <w:rsid w:val="0026399B"/>
    <w:rsid w:val="00265205"/>
    <w:rsid w:val="00275709"/>
    <w:rsid w:val="00280C6D"/>
    <w:rsid w:val="0028521D"/>
    <w:rsid w:val="00287515"/>
    <w:rsid w:val="00287DE0"/>
    <w:rsid w:val="00293814"/>
    <w:rsid w:val="002C3B2A"/>
    <w:rsid w:val="002C45D9"/>
    <w:rsid w:val="002D0EE0"/>
    <w:rsid w:val="002D6861"/>
    <w:rsid w:val="002E46FC"/>
    <w:rsid w:val="00301093"/>
    <w:rsid w:val="00305B91"/>
    <w:rsid w:val="00305BA3"/>
    <w:rsid w:val="00311FF1"/>
    <w:rsid w:val="00324791"/>
    <w:rsid w:val="0033524A"/>
    <w:rsid w:val="00335B8B"/>
    <w:rsid w:val="003516A6"/>
    <w:rsid w:val="00356151"/>
    <w:rsid w:val="00367405"/>
    <w:rsid w:val="00377CBE"/>
    <w:rsid w:val="00386B24"/>
    <w:rsid w:val="003926FE"/>
    <w:rsid w:val="003A10B2"/>
    <w:rsid w:val="003A19CC"/>
    <w:rsid w:val="003A45CE"/>
    <w:rsid w:val="003B1DF2"/>
    <w:rsid w:val="003D1CE3"/>
    <w:rsid w:val="003D202B"/>
    <w:rsid w:val="003E2D4C"/>
    <w:rsid w:val="003F3DCB"/>
    <w:rsid w:val="003F4717"/>
    <w:rsid w:val="0040294F"/>
    <w:rsid w:val="00406CD6"/>
    <w:rsid w:val="00430783"/>
    <w:rsid w:val="004422E2"/>
    <w:rsid w:val="00447B39"/>
    <w:rsid w:val="00451057"/>
    <w:rsid w:val="00453C3E"/>
    <w:rsid w:val="00453DF6"/>
    <w:rsid w:val="00466162"/>
    <w:rsid w:val="00473F23"/>
    <w:rsid w:val="00483785"/>
    <w:rsid w:val="00491B99"/>
    <w:rsid w:val="00496E81"/>
    <w:rsid w:val="004A7E9B"/>
    <w:rsid w:val="004C14A4"/>
    <w:rsid w:val="004C1B1A"/>
    <w:rsid w:val="004C3F1B"/>
    <w:rsid w:val="004C42BA"/>
    <w:rsid w:val="004C758D"/>
    <w:rsid w:val="004D755F"/>
    <w:rsid w:val="004F1AC1"/>
    <w:rsid w:val="004F3D96"/>
    <w:rsid w:val="0053003F"/>
    <w:rsid w:val="005355A0"/>
    <w:rsid w:val="0055207B"/>
    <w:rsid w:val="005612ED"/>
    <w:rsid w:val="005752BE"/>
    <w:rsid w:val="00575A40"/>
    <w:rsid w:val="0059132A"/>
    <w:rsid w:val="00593C30"/>
    <w:rsid w:val="00595849"/>
    <w:rsid w:val="005C1583"/>
    <w:rsid w:val="005D1341"/>
    <w:rsid w:val="005D3418"/>
    <w:rsid w:val="0060308D"/>
    <w:rsid w:val="00607DB3"/>
    <w:rsid w:val="00611BA6"/>
    <w:rsid w:val="00631F88"/>
    <w:rsid w:val="006365E2"/>
    <w:rsid w:val="00640043"/>
    <w:rsid w:val="00642810"/>
    <w:rsid w:val="00642899"/>
    <w:rsid w:val="00650672"/>
    <w:rsid w:val="00652D1F"/>
    <w:rsid w:val="006538A9"/>
    <w:rsid w:val="00661E0F"/>
    <w:rsid w:val="0067083D"/>
    <w:rsid w:val="00672C92"/>
    <w:rsid w:val="00676EAF"/>
    <w:rsid w:val="00692899"/>
    <w:rsid w:val="006967D3"/>
    <w:rsid w:val="00697705"/>
    <w:rsid w:val="006B3BE6"/>
    <w:rsid w:val="006C6D13"/>
    <w:rsid w:val="006D4670"/>
    <w:rsid w:val="006F37E1"/>
    <w:rsid w:val="00703801"/>
    <w:rsid w:val="00715002"/>
    <w:rsid w:val="00717901"/>
    <w:rsid w:val="007279CB"/>
    <w:rsid w:val="00727AB2"/>
    <w:rsid w:val="00732162"/>
    <w:rsid w:val="00736FF3"/>
    <w:rsid w:val="00742F05"/>
    <w:rsid w:val="00764077"/>
    <w:rsid w:val="00765B46"/>
    <w:rsid w:val="00773A00"/>
    <w:rsid w:val="00773C91"/>
    <w:rsid w:val="00776F1E"/>
    <w:rsid w:val="00777C8C"/>
    <w:rsid w:val="007A2F90"/>
    <w:rsid w:val="007A5A7C"/>
    <w:rsid w:val="007A7874"/>
    <w:rsid w:val="007B088C"/>
    <w:rsid w:val="007C2D26"/>
    <w:rsid w:val="007C3110"/>
    <w:rsid w:val="007D0DB4"/>
    <w:rsid w:val="007D2E36"/>
    <w:rsid w:val="007D65FE"/>
    <w:rsid w:val="007E755F"/>
    <w:rsid w:val="008038DF"/>
    <w:rsid w:val="00811EF5"/>
    <w:rsid w:val="00817D1A"/>
    <w:rsid w:val="00827EBF"/>
    <w:rsid w:val="00870473"/>
    <w:rsid w:val="008767D7"/>
    <w:rsid w:val="008A75ED"/>
    <w:rsid w:val="008C0415"/>
    <w:rsid w:val="008C0C28"/>
    <w:rsid w:val="008F2FF9"/>
    <w:rsid w:val="008F584C"/>
    <w:rsid w:val="008F6A52"/>
    <w:rsid w:val="00904D35"/>
    <w:rsid w:val="00915C0A"/>
    <w:rsid w:val="00926057"/>
    <w:rsid w:val="0093432F"/>
    <w:rsid w:val="00936842"/>
    <w:rsid w:val="00936B48"/>
    <w:rsid w:val="00941B4F"/>
    <w:rsid w:val="00952C6D"/>
    <w:rsid w:val="00957D35"/>
    <w:rsid w:val="00967117"/>
    <w:rsid w:val="00994E15"/>
    <w:rsid w:val="0099744C"/>
    <w:rsid w:val="009A3FDF"/>
    <w:rsid w:val="009D120B"/>
    <w:rsid w:val="009E3F86"/>
    <w:rsid w:val="009F1EDE"/>
    <w:rsid w:val="00A04528"/>
    <w:rsid w:val="00A13473"/>
    <w:rsid w:val="00A20332"/>
    <w:rsid w:val="00A20488"/>
    <w:rsid w:val="00A20CBF"/>
    <w:rsid w:val="00A220E8"/>
    <w:rsid w:val="00A23F8D"/>
    <w:rsid w:val="00A5488F"/>
    <w:rsid w:val="00A61782"/>
    <w:rsid w:val="00A66F1C"/>
    <w:rsid w:val="00A704BD"/>
    <w:rsid w:val="00A71C56"/>
    <w:rsid w:val="00A7274D"/>
    <w:rsid w:val="00A809C2"/>
    <w:rsid w:val="00A93F4D"/>
    <w:rsid w:val="00A97E92"/>
    <w:rsid w:val="00AA12E3"/>
    <w:rsid w:val="00AA3BA6"/>
    <w:rsid w:val="00AC2D18"/>
    <w:rsid w:val="00AC68F1"/>
    <w:rsid w:val="00AD1FAE"/>
    <w:rsid w:val="00AD3E90"/>
    <w:rsid w:val="00AD6178"/>
    <w:rsid w:val="00B00189"/>
    <w:rsid w:val="00B02F54"/>
    <w:rsid w:val="00B21329"/>
    <w:rsid w:val="00B3783A"/>
    <w:rsid w:val="00B43256"/>
    <w:rsid w:val="00B52EFE"/>
    <w:rsid w:val="00B55BE6"/>
    <w:rsid w:val="00B70146"/>
    <w:rsid w:val="00B85C6F"/>
    <w:rsid w:val="00B90167"/>
    <w:rsid w:val="00B93851"/>
    <w:rsid w:val="00BC1857"/>
    <w:rsid w:val="00BC1E56"/>
    <w:rsid w:val="00BC6E61"/>
    <w:rsid w:val="00BD278A"/>
    <w:rsid w:val="00BD75CF"/>
    <w:rsid w:val="00BE313E"/>
    <w:rsid w:val="00BF3BC0"/>
    <w:rsid w:val="00C24F75"/>
    <w:rsid w:val="00C41B30"/>
    <w:rsid w:val="00C473EC"/>
    <w:rsid w:val="00C54A0A"/>
    <w:rsid w:val="00C7000B"/>
    <w:rsid w:val="00C80679"/>
    <w:rsid w:val="00C864A9"/>
    <w:rsid w:val="00C86C47"/>
    <w:rsid w:val="00CA22AB"/>
    <w:rsid w:val="00CA63BC"/>
    <w:rsid w:val="00CA6F66"/>
    <w:rsid w:val="00CB2D61"/>
    <w:rsid w:val="00CD01EB"/>
    <w:rsid w:val="00CE0C24"/>
    <w:rsid w:val="00CF1A7B"/>
    <w:rsid w:val="00CF64CB"/>
    <w:rsid w:val="00D15E3B"/>
    <w:rsid w:val="00D21E8F"/>
    <w:rsid w:val="00D238ED"/>
    <w:rsid w:val="00D35FB1"/>
    <w:rsid w:val="00D55EB4"/>
    <w:rsid w:val="00D7071D"/>
    <w:rsid w:val="00D8171F"/>
    <w:rsid w:val="00D87C9A"/>
    <w:rsid w:val="00D91988"/>
    <w:rsid w:val="00D9199E"/>
    <w:rsid w:val="00D94B22"/>
    <w:rsid w:val="00DC3324"/>
    <w:rsid w:val="00DD17B1"/>
    <w:rsid w:val="00DD3926"/>
    <w:rsid w:val="00DD501B"/>
    <w:rsid w:val="00DE4A2C"/>
    <w:rsid w:val="00DE6D17"/>
    <w:rsid w:val="00DF115A"/>
    <w:rsid w:val="00DF25D3"/>
    <w:rsid w:val="00DF5C30"/>
    <w:rsid w:val="00DF6D89"/>
    <w:rsid w:val="00E05ED6"/>
    <w:rsid w:val="00E10050"/>
    <w:rsid w:val="00E1108F"/>
    <w:rsid w:val="00E12AA3"/>
    <w:rsid w:val="00E1709B"/>
    <w:rsid w:val="00E20FB5"/>
    <w:rsid w:val="00E271C7"/>
    <w:rsid w:val="00E3715D"/>
    <w:rsid w:val="00E40D59"/>
    <w:rsid w:val="00E413B1"/>
    <w:rsid w:val="00E437BA"/>
    <w:rsid w:val="00E46B6B"/>
    <w:rsid w:val="00E5257D"/>
    <w:rsid w:val="00E93823"/>
    <w:rsid w:val="00EB2A04"/>
    <w:rsid w:val="00EB2B3F"/>
    <w:rsid w:val="00EC5B42"/>
    <w:rsid w:val="00EE6899"/>
    <w:rsid w:val="00EE69BB"/>
    <w:rsid w:val="00EF0B8E"/>
    <w:rsid w:val="00EF51BB"/>
    <w:rsid w:val="00F278D4"/>
    <w:rsid w:val="00F33C66"/>
    <w:rsid w:val="00F505E8"/>
    <w:rsid w:val="00F54583"/>
    <w:rsid w:val="00F64F08"/>
    <w:rsid w:val="00F70ACA"/>
    <w:rsid w:val="00FA564F"/>
    <w:rsid w:val="00FA7A22"/>
    <w:rsid w:val="00FD2E1B"/>
    <w:rsid w:val="00FD7268"/>
    <w:rsid w:val="00FE69D1"/>
    <w:rsid w:val="00FE7C88"/>
    <w:rsid w:val="00FF2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B669F55"/>
  <w15:chartTrackingRefBased/>
  <w15:docId w15:val="{79598EC1-F294-478F-BA7D-3AA6BC961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qFormat/>
    <w:rsid w:val="003F3DCB"/>
    <w:pPr>
      <w:keepNext/>
      <w:spacing w:after="0" w:line="240" w:lineRule="auto"/>
      <w:jc w:val="both"/>
      <w:outlineLvl w:val="0"/>
    </w:pPr>
    <w:rPr>
      <w:rFonts w:ascii="Arial" w:eastAsia="Times New Roman" w:hAnsi="Arial" w:cs="Arial"/>
      <w:b/>
      <w:iCs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A3BA6"/>
  </w:style>
  <w:style w:type="paragraph" w:styleId="Noga">
    <w:name w:val="footer"/>
    <w:basedOn w:val="Navaden"/>
    <w:link w:val="Nog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A3BA6"/>
  </w:style>
  <w:style w:type="table" w:styleId="Tabelamrea">
    <w:name w:val="Table Grid"/>
    <w:basedOn w:val="Navadnatabela"/>
    <w:uiPriority w:val="39"/>
    <w:rsid w:val="00280C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029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0294F"/>
    <w:rPr>
      <w:rFonts w:ascii="Segoe UI" w:hAnsi="Segoe UI" w:cs="Segoe UI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60308D"/>
    <w:rPr>
      <w:color w:val="0563C1" w:themeColor="hyperlink"/>
      <w:u w:val="single"/>
    </w:rPr>
  </w:style>
  <w:style w:type="paragraph" w:styleId="Brezrazmikov">
    <w:name w:val="No Spacing"/>
    <w:uiPriority w:val="1"/>
    <w:qFormat/>
    <w:rsid w:val="00275709"/>
    <w:pPr>
      <w:spacing w:after="0" w:line="240" w:lineRule="auto"/>
    </w:pPr>
  </w:style>
  <w:style w:type="character" w:customStyle="1" w:styleId="Naslov1Znak">
    <w:name w:val="Naslov 1 Znak"/>
    <w:basedOn w:val="Privzetapisavaodstavka"/>
    <w:link w:val="Naslov1"/>
    <w:rsid w:val="003F3DCB"/>
    <w:rPr>
      <w:rFonts w:ascii="Arial" w:eastAsia="Times New Roman" w:hAnsi="Arial" w:cs="Arial"/>
      <w:b/>
      <w:iCs/>
      <w:szCs w:val="24"/>
      <w:lang w:eastAsia="sl-SI"/>
    </w:rPr>
  </w:style>
  <w:style w:type="paragraph" w:styleId="Navadensplet">
    <w:name w:val="Normal (Web)"/>
    <w:basedOn w:val="Navaden"/>
    <w:rsid w:val="003F3DCB"/>
    <w:pPr>
      <w:spacing w:after="0" w:line="240" w:lineRule="auto"/>
    </w:pPr>
    <w:rPr>
      <w:rFonts w:ascii="Verdana" w:eastAsia="Times New Roman" w:hAnsi="Verdana" w:cs="Times New Roman"/>
      <w:color w:val="323232"/>
      <w:sz w:val="17"/>
      <w:szCs w:val="17"/>
      <w:lang w:eastAsia="sl-SI"/>
    </w:rPr>
  </w:style>
  <w:style w:type="paragraph" w:styleId="Telobesedila3">
    <w:name w:val="Body Text 3"/>
    <w:basedOn w:val="Navaden"/>
    <w:link w:val="Telobesedila3Znak"/>
    <w:rsid w:val="003F3DC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sl-SI"/>
    </w:rPr>
  </w:style>
  <w:style w:type="character" w:customStyle="1" w:styleId="Telobesedila3Znak">
    <w:name w:val="Telo besedila 3 Znak"/>
    <w:basedOn w:val="Privzetapisavaodstavka"/>
    <w:link w:val="Telobesedila3"/>
    <w:rsid w:val="003F3DCB"/>
    <w:rPr>
      <w:rFonts w:ascii="Times New Roman" w:eastAsia="Times New Roman" w:hAnsi="Times New Roman" w:cs="Times New Roman"/>
      <w:sz w:val="16"/>
      <w:szCs w:val="16"/>
      <w:lang w:eastAsia="sl-SI"/>
    </w:rPr>
  </w:style>
  <w:style w:type="paragraph" w:styleId="Odstavekseznama">
    <w:name w:val="List Paragraph"/>
    <w:basedOn w:val="Navaden"/>
    <w:uiPriority w:val="34"/>
    <w:qFormat/>
    <w:rsid w:val="000736E1"/>
    <w:pPr>
      <w:ind w:left="720"/>
      <w:contextualSpacing/>
    </w:pPr>
  </w:style>
  <w:style w:type="paragraph" w:styleId="Telobesedila">
    <w:name w:val="Body Text"/>
    <w:basedOn w:val="Navaden"/>
    <w:link w:val="TelobesedilaZnak"/>
    <w:uiPriority w:val="99"/>
    <w:semiHidden/>
    <w:unhideWhenUsed/>
    <w:rsid w:val="00CB2D61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semiHidden/>
    <w:rsid w:val="00CB2D61"/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5D1341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5D1341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5D134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17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SD\AppData\Local\Microsoft\Windows\Temporary%20Internet%20Files\Content.IE5\XNS1A0A5\CSD_dopis_template_nov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0069622-6828-4B0C-B1D7-3ADF6B801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CSD_dopis_template_nov.dotx</Template>
  <TotalTime>1037</TotalTime>
  <Pages>1</Pages>
  <Words>117</Words>
  <Characters>670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IJS</Company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Ime in Priimek</dc:creator>
  <cp:keywords/>
  <dc:description/>
  <cp:lastModifiedBy>Barbara Dolher</cp:lastModifiedBy>
  <cp:revision>84</cp:revision>
  <cp:lastPrinted>2022-02-28T11:53:00Z</cp:lastPrinted>
  <dcterms:created xsi:type="dcterms:W3CDTF">2020-04-06T12:17:00Z</dcterms:created>
  <dcterms:modified xsi:type="dcterms:W3CDTF">2025-10-02T07:37:00Z</dcterms:modified>
</cp:coreProperties>
</file>