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:rsidR="005D1341" w:rsidRDefault="005D1341" w:rsidP="005D1341">
      <w:pPr>
        <w:jc w:val="both"/>
      </w:pPr>
      <w:r>
        <w:t>Zadeva št.:</w:t>
      </w:r>
      <w:r w:rsidR="00D35FB1">
        <w:t xml:space="preserve"> </w:t>
      </w:r>
      <w:r w:rsidR="00D35FB1">
        <w:rPr>
          <w:rFonts w:eastAsia="Times New Roman" w:cs="Arial"/>
          <w:lang w:eastAsia="sl-SI"/>
        </w:rPr>
        <w:t>020-30/2023-31933</w:t>
      </w:r>
    </w:p>
    <w:p w:rsidR="005D1341" w:rsidRP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>PONUDBA</w:t>
      </w:r>
    </w:p>
    <w:p w:rsid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 xml:space="preserve">za nakup osebnega vozila 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>C</w:t>
      </w:r>
      <w:r w:rsidR="00642899">
        <w:rPr>
          <w:rFonts w:eastAsia="Times New Roman" w:cs="Arial"/>
          <w:b/>
          <w:sz w:val="24"/>
          <w:szCs w:val="24"/>
          <w:lang w:eastAsia="sl-SI"/>
        </w:rPr>
        <w:t xml:space="preserve">ITROEN 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>C4 / 1.6</w:t>
      </w:r>
      <w:r w:rsidR="00642899">
        <w:rPr>
          <w:rFonts w:eastAsia="Times New Roman" w:cs="Arial"/>
          <w:b/>
          <w:sz w:val="24"/>
          <w:szCs w:val="24"/>
          <w:lang w:eastAsia="sl-SI"/>
        </w:rPr>
        <w:t xml:space="preserve"> / </w:t>
      </w:r>
      <w:proofErr w:type="spellStart"/>
      <w:r w:rsidR="00642899">
        <w:rPr>
          <w:rFonts w:eastAsia="Times New Roman" w:cs="Arial"/>
          <w:b/>
          <w:sz w:val="24"/>
          <w:szCs w:val="24"/>
          <w:lang w:eastAsia="sl-SI"/>
        </w:rPr>
        <w:t>HDi</w:t>
      </w:r>
      <w:proofErr w:type="spellEnd"/>
      <w:r w:rsidR="00642899" w:rsidRPr="002A3524">
        <w:rPr>
          <w:rFonts w:eastAsia="Times New Roman" w:cs="Arial"/>
          <w:b/>
          <w:sz w:val="24"/>
          <w:szCs w:val="24"/>
          <w:lang w:eastAsia="sl-SI"/>
        </w:rPr>
        <w:t>, letnik 2009</w:t>
      </w:r>
    </w:p>
    <w:p w:rsidR="005D1341" w:rsidRDefault="005D1341" w:rsidP="005D1341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Ponudnik: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Matična številka: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 za DDV oziroma davčna številka: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Kontaktna oseba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:rsidTr="005D1341">
        <w:trPr>
          <w:jc w:val="center"/>
        </w:trPr>
        <w:tc>
          <w:tcPr>
            <w:tcW w:w="2830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664" w:type="dxa"/>
            <w:vAlign w:val="center"/>
          </w:tcPr>
          <w:p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5D1341" w:rsidRDefault="005D1341" w:rsidP="005D1341">
      <w:pPr>
        <w:jc w:val="center"/>
        <w:rPr>
          <w:b/>
          <w:sz w:val="24"/>
          <w:szCs w:val="24"/>
        </w:rPr>
      </w:pPr>
    </w:p>
    <w:p w:rsidR="005D1341" w:rsidRDefault="005D1341" w:rsidP="005D1341">
      <w:pPr>
        <w:jc w:val="both"/>
        <w:rPr>
          <w:sz w:val="24"/>
          <w:szCs w:val="24"/>
        </w:rPr>
      </w:pPr>
      <w:r w:rsidRPr="005D1341">
        <w:rPr>
          <w:sz w:val="24"/>
          <w:szCs w:val="24"/>
        </w:rPr>
        <w:t>Pod kazensko in materialno odgovornostjo jamčim, da:</w:t>
      </w:r>
    </w:p>
    <w:p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 skrbno pregledal/a povabilo k oddaji ponudbe oziroma namero o sklenitvi neposredne pogodbe št. </w:t>
      </w:r>
      <w:r w:rsidR="004D755F">
        <w:rPr>
          <w:rFonts w:eastAsia="Times New Roman" w:cs="Arial"/>
          <w:lang w:eastAsia="sl-SI"/>
        </w:rPr>
        <w:t>020-30/2023-31933</w:t>
      </w:r>
      <w:r>
        <w:rPr>
          <w:sz w:val="24"/>
          <w:szCs w:val="24"/>
        </w:rPr>
        <w:t xml:space="preserve"> z dne </w:t>
      </w:r>
      <w:r w:rsidR="00A219D4">
        <w:rPr>
          <w:sz w:val="24"/>
          <w:szCs w:val="24"/>
        </w:rPr>
        <w:t>15. 1</w:t>
      </w:r>
      <w:r w:rsidR="004D755F">
        <w:rPr>
          <w:sz w:val="24"/>
          <w:szCs w:val="24"/>
        </w:rPr>
        <w:t xml:space="preserve">. </w:t>
      </w:r>
      <w:r w:rsidR="00A219D4">
        <w:rPr>
          <w:sz w:val="24"/>
          <w:szCs w:val="24"/>
        </w:rPr>
        <w:t>2024</w:t>
      </w:r>
      <w:r>
        <w:rPr>
          <w:sz w:val="24"/>
          <w:szCs w:val="24"/>
        </w:rPr>
        <w:t>,</w:t>
      </w:r>
    </w:p>
    <w:p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sem seznanjen/a, da se bo pogodba sklenila po načelu »videno-kupljeno«,</w:t>
      </w:r>
    </w:p>
    <w:p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zadnjih štirih mesecih nisem imel/a blokiranega TRR ter imam na dan odpiranja ponudb plačane vse davke in prispevke ter poravnane vse obveznosti do Republike Slovenije.</w:t>
      </w:r>
    </w:p>
    <w:p w:rsidR="004C3F1B" w:rsidRDefault="004C3F1B" w:rsidP="005D1341">
      <w:pPr>
        <w:jc w:val="both"/>
        <w:rPr>
          <w:sz w:val="24"/>
          <w:szCs w:val="24"/>
        </w:rPr>
      </w:pPr>
    </w:p>
    <w:p w:rsidR="005D1341" w:rsidRDefault="004C3F1B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V skladu s tem dajem ponudbo kot sledi:</w:t>
      </w:r>
    </w:p>
    <w:p w:rsidR="004C3F1B" w:rsidRDefault="004C3F1B" w:rsidP="004C3F1B">
      <w:pPr>
        <w:jc w:val="center"/>
        <w:rPr>
          <w:b/>
          <w:sz w:val="24"/>
          <w:szCs w:val="24"/>
        </w:rPr>
      </w:pPr>
    </w:p>
    <w:p w:rsidR="005D1341" w:rsidRPr="004C3F1B" w:rsidRDefault="005D1341" w:rsidP="004C3F1B">
      <w:pPr>
        <w:jc w:val="center"/>
        <w:rPr>
          <w:b/>
          <w:sz w:val="24"/>
          <w:szCs w:val="24"/>
        </w:rPr>
      </w:pPr>
      <w:r w:rsidRPr="004C3F1B">
        <w:rPr>
          <w:b/>
          <w:sz w:val="24"/>
          <w:szCs w:val="24"/>
        </w:rPr>
        <w:t>PONUDBENA CENA: ________________ EUR</w:t>
      </w:r>
      <w:r w:rsidRPr="004C3F1B">
        <w:rPr>
          <w:rStyle w:val="Sprotnaopomba-sklic"/>
          <w:b/>
          <w:sz w:val="24"/>
          <w:szCs w:val="24"/>
        </w:rPr>
        <w:footnoteReference w:id="1"/>
      </w:r>
    </w:p>
    <w:p w:rsidR="005D1341" w:rsidRDefault="005D1341" w:rsidP="005D1341">
      <w:pPr>
        <w:jc w:val="both"/>
        <w:rPr>
          <w:sz w:val="24"/>
          <w:szCs w:val="24"/>
        </w:rPr>
      </w:pPr>
    </w:p>
    <w:p w:rsidR="005D1341" w:rsidRPr="005D1341" w:rsidRDefault="005D1341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Kraj in 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C3F1B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sectPr w:rsidR="005D1341" w:rsidRPr="005D1341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85D" w:rsidRDefault="0003785D" w:rsidP="00AA3BA6">
      <w:pPr>
        <w:spacing w:after="0" w:line="240" w:lineRule="auto"/>
      </w:pPr>
      <w:r>
        <w:separator/>
      </w:r>
    </w:p>
  </w:endnote>
  <w:endnote w:type="continuationSeparator" w:id="0">
    <w:p w:rsidR="0003785D" w:rsidRDefault="0003785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579DF9-0537-4FAD-8276-AF667FF3288F}"/>
    <w:embedBold r:id="rId2" w:fontKey="{AF928CA0-C4D9-47A3-9ACC-48920CF3350C}"/>
    <w:embedItalic r:id="rId3" w:fontKey="{031109FD-401B-4E4F-9B30-61806B0274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D3C6310-292B-4D0E-B923-632BADD9124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D000CD9C-F2F4-4D7A-9F96-7FCD6E1DC4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09E7F06-168D-4337-BCFD-2CFE1FEDF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85D" w:rsidRDefault="0003785D" w:rsidP="00AA3BA6">
      <w:pPr>
        <w:spacing w:after="0" w:line="240" w:lineRule="auto"/>
      </w:pPr>
      <w:r>
        <w:separator/>
      </w:r>
    </w:p>
  </w:footnote>
  <w:footnote w:type="continuationSeparator" w:id="0">
    <w:p w:rsidR="0003785D" w:rsidRDefault="0003785D" w:rsidP="00AA3BA6">
      <w:pPr>
        <w:spacing w:after="0" w:line="240" w:lineRule="auto"/>
      </w:pPr>
      <w:r>
        <w:continuationSeparator/>
      </w:r>
    </w:p>
  </w:footnote>
  <w:footnote w:id="1">
    <w:p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D35FB1">
        <w:rPr>
          <w:rFonts w:eastAsia="Times New Roman" w:cs="Arial"/>
          <w:lang w:eastAsia="sl-SI"/>
        </w:rPr>
        <w:t>020-30/2023-31933</w:t>
      </w:r>
      <w:r>
        <w:t xml:space="preserve"> z dne </w:t>
      </w:r>
      <w:r w:rsidR="00A219D4">
        <w:t>15.1</w:t>
      </w:r>
      <w:r w:rsidR="007279CB">
        <w:t>.202</w:t>
      </w:r>
      <w:r w:rsidR="00A219D4">
        <w:t>4</w:t>
      </w:r>
      <w:bookmarkStart w:id="0" w:name="_GoBack"/>
      <w:bookmarkEnd w:id="0"/>
      <w:r>
        <w:t xml:space="preserve">, kot izhodiščna </w:t>
      </w:r>
      <w:r w:rsidR="00E20FB5">
        <w:t>oziroma najnižja ponudbena cena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:rsidTr="003A10B2">
      <w:tc>
        <w:tcPr>
          <w:tcW w:w="5954" w:type="dxa"/>
        </w:tcPr>
        <w:p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6000 Koper – </w:t>
          </w:r>
          <w:proofErr w:type="spellStart"/>
          <w:r>
            <w:rPr>
              <w:rFonts w:ascii="Arial" w:hAnsi="Arial" w:cs="Arial"/>
              <w:sz w:val="18"/>
              <w:szCs w:val="18"/>
            </w:rPr>
            <w:t>Capodistria</w:t>
          </w:r>
          <w:proofErr w:type="spellEnd"/>
        </w:p>
        <w:p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93EFB12" wp14:editId="1032C56C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3"/>
  </w:num>
  <w:num w:numId="11">
    <w:abstractNumId w:val="11"/>
  </w:num>
  <w:num w:numId="12">
    <w:abstractNumId w:val="15"/>
  </w:num>
  <w:num w:numId="13">
    <w:abstractNumId w:val="6"/>
  </w:num>
  <w:num w:numId="14">
    <w:abstractNumId w:val="16"/>
  </w:num>
  <w:num w:numId="15">
    <w:abstractNumId w:val="4"/>
  </w:num>
  <w:num w:numId="16">
    <w:abstractNumId w:val="8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93"/>
    <w:rsid w:val="00025FEC"/>
    <w:rsid w:val="00031FAC"/>
    <w:rsid w:val="00034E15"/>
    <w:rsid w:val="0003520E"/>
    <w:rsid w:val="0003785D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7EBF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19D4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99774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D1270A5-2EE5-4B7F-827A-598CC41AB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1037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Ime in Priimek</cp:lastModifiedBy>
  <cp:revision>84</cp:revision>
  <cp:lastPrinted>2022-02-28T11:53:00Z</cp:lastPrinted>
  <dcterms:created xsi:type="dcterms:W3CDTF">2020-04-06T12:17:00Z</dcterms:created>
  <dcterms:modified xsi:type="dcterms:W3CDTF">2024-01-15T09:31:00Z</dcterms:modified>
</cp:coreProperties>
</file>