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B0E" w:rsidRDefault="007F0B0E" w:rsidP="007F0B0E">
      <w:pPr>
        <w:tabs>
          <w:tab w:val="left" w:pos="3420"/>
        </w:tabs>
      </w:pPr>
      <w:r>
        <w:tab/>
      </w:r>
    </w:p>
    <w:tbl>
      <w:tblPr>
        <w:tblStyle w:val="Tabelamrea"/>
        <w:tblpPr w:leftFromText="141" w:rightFromText="141" w:vertAnchor="text" w:horzAnchor="margin" w:tblpX="-851" w:tblpY="2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24" w:type="dxa"/>
          <w:left w:w="0" w:type="dxa"/>
        </w:tblCellMar>
        <w:tblLook w:val="04A0" w:firstRow="1" w:lastRow="0" w:firstColumn="1" w:lastColumn="0" w:noHBand="0" w:noVBand="1"/>
      </w:tblPr>
      <w:tblGrid>
        <w:gridCol w:w="7513"/>
        <w:gridCol w:w="1843"/>
      </w:tblGrid>
      <w:tr w:rsidR="00280C6D" w:rsidTr="005B10FB">
        <w:trPr>
          <w:trHeight w:val="1418"/>
        </w:trPr>
        <w:tc>
          <w:tcPr>
            <w:tcW w:w="7513" w:type="dxa"/>
          </w:tcPr>
          <w:p w:rsidR="005B10FB" w:rsidRPr="007F0B0E" w:rsidRDefault="005B10F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7F0B0E">
              <w:rPr>
                <w:rFonts w:ascii="Republika-Bold" w:hAnsi="Republika-Bold" w:cs="Republika-Bold"/>
                <w:b/>
                <w:bCs/>
                <w:noProof/>
                <w:spacing w:val="20"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10795</wp:posOffset>
                  </wp:positionV>
                  <wp:extent cx="190500" cy="239398"/>
                  <wp:effectExtent l="0" t="0" r="0" b="825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0B0E">
              <w:rPr>
                <w:rFonts w:ascii="Republika-Bold" w:hAnsi="Republika-Bold" w:cs="Republika-Bold"/>
                <w:bCs/>
                <w:spacing w:val="20"/>
                <w:sz w:val="20"/>
                <w:szCs w:val="20"/>
              </w:rPr>
              <w:t>REPUBLIKA SLOVENIJA</w:t>
            </w:r>
          </w:p>
          <w:p w:rsidR="009D120B" w:rsidRPr="007F0B0E" w:rsidRDefault="009D120B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CENTER ZA SOCIALNO DELO</w:t>
            </w:r>
          </w:p>
          <w:p w:rsidR="009D120B" w:rsidRPr="007F0B0E" w:rsidRDefault="00223FC3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</w:pPr>
            <w:r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>MARIBOR</w:t>
            </w:r>
            <w:r w:rsidR="005B10FB" w:rsidRPr="007F0B0E">
              <w:rPr>
                <w:rFonts w:ascii="Republika-Bold" w:hAnsi="Republika-Bold" w:cs="Republika-Bold"/>
                <w:b/>
                <w:bCs/>
                <w:spacing w:val="20"/>
                <w:sz w:val="20"/>
                <w:szCs w:val="20"/>
              </w:rPr>
              <w:tab/>
            </w:r>
          </w:p>
          <w:p w:rsidR="005B10FB" w:rsidRPr="007B2EC4" w:rsidRDefault="005B10FB" w:rsidP="005B10FB">
            <w:pPr>
              <w:tabs>
                <w:tab w:val="left" w:pos="2040"/>
              </w:tabs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:rsidR="00BC2DFE" w:rsidRPr="007B2EC4" w:rsidRDefault="00BC2DFE" w:rsidP="005B10FB">
            <w:pPr>
              <w:autoSpaceDE w:val="0"/>
              <w:autoSpaceDN w:val="0"/>
              <w:adjustRightInd w:val="0"/>
              <w:spacing w:line="300" w:lineRule="auto"/>
              <w:ind w:firstLine="851"/>
              <w:rPr>
                <w:rFonts w:ascii="Republika-Bold" w:hAnsi="Republika-Bold" w:cs="Republika-Bold"/>
                <w:b/>
                <w:bCs/>
                <w:spacing w:val="20"/>
                <w:sz w:val="16"/>
                <w:szCs w:val="20"/>
              </w:rPr>
            </w:pPr>
          </w:p>
          <w:p w:rsidR="00280C6D" w:rsidRDefault="00280C6D" w:rsidP="005B10FB">
            <w:pPr>
              <w:spacing w:line="300" w:lineRule="auto"/>
              <w:ind w:firstLine="851"/>
              <w:rPr>
                <w:rFonts w:ascii="Republika" w:hAnsi="Republika" w:cs="Republika"/>
                <w:color w:val="68A2B9"/>
                <w:sz w:val="16"/>
                <w:szCs w:val="16"/>
              </w:rPr>
            </w:pPr>
            <w:bookmarkStart w:id="3" w:name="_GoBack"/>
            <w:bookmarkEnd w:id="3"/>
          </w:p>
          <w:p w:rsidR="007F6766" w:rsidRDefault="005128B2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 xml:space="preserve">Datum: </w:t>
            </w:r>
          </w:p>
          <w:p w:rsidR="00E277BB" w:rsidRPr="00595849" w:rsidRDefault="00326BC7" w:rsidP="005B10FB">
            <w:pPr>
              <w:spacing w:line="300" w:lineRule="auto"/>
              <w:ind w:firstLine="851"/>
              <w:rPr>
                <w:color w:val="68A2B9"/>
              </w:rPr>
            </w:pPr>
            <w:r>
              <w:rPr>
                <w:color w:val="68A2B9"/>
              </w:rPr>
              <w:t>Št.</w:t>
            </w:r>
            <w:r w:rsidR="005C5FEE">
              <w:rPr>
                <w:color w:val="68A2B9"/>
              </w:rPr>
              <w:t xml:space="preserve"> zadeve</w:t>
            </w:r>
            <w:r w:rsidR="005C5FEE" w:rsidRPr="000A4B38">
              <w:rPr>
                <w:color w:val="68A2B9"/>
              </w:rPr>
              <w:t xml:space="preserve">: </w:t>
            </w:r>
            <w:r w:rsidR="000A4B38" w:rsidRPr="000A4B38">
              <w:rPr>
                <w:color w:val="68A2B9"/>
              </w:rPr>
              <w:t>909-18</w:t>
            </w:r>
            <w:r w:rsidR="005C5FEE" w:rsidRPr="000A4B38">
              <w:rPr>
                <w:color w:val="68A2B9"/>
              </w:rPr>
              <w:t>/2022</w:t>
            </w:r>
            <w:r w:rsidR="000A4B38">
              <w:rPr>
                <w:color w:val="68A2B9"/>
              </w:rPr>
              <w:t>-31992/127</w:t>
            </w:r>
          </w:p>
        </w:tc>
        <w:tc>
          <w:tcPr>
            <w:tcW w:w="1843" w:type="dxa"/>
            <w:vAlign w:val="bottom"/>
          </w:tcPr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Zagrebška cesta 72</w:t>
            </w: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MT" w:hAnsi="ArialMT" w:cs="ArialMT"/>
                <w:sz w:val="16"/>
                <w:szCs w:val="16"/>
              </w:rPr>
            </w:pPr>
            <w:r>
              <w:rPr>
                <w:rFonts w:ascii="ArialMT" w:hAnsi="ArialMT" w:cs="ArialMT"/>
                <w:sz w:val="16"/>
                <w:szCs w:val="16"/>
              </w:rPr>
              <w:t>2000 Maribor</w:t>
            </w:r>
          </w:p>
          <w:p w:rsidR="005B10FB" w:rsidRDefault="005B10FB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</w:p>
          <w:p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T: </w:t>
            </w:r>
            <w:r>
              <w:rPr>
                <w:rFonts w:ascii="Arial" w:hAnsi="Arial" w:cs="Arial"/>
                <w:sz w:val="16"/>
                <w:szCs w:val="16"/>
              </w:rPr>
              <w:t>02 250 66 00</w:t>
            </w:r>
          </w:p>
          <w:p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F: </w:t>
            </w:r>
            <w:r>
              <w:rPr>
                <w:rFonts w:ascii="Arial" w:hAnsi="Arial" w:cs="Arial"/>
                <w:sz w:val="16"/>
                <w:szCs w:val="16"/>
              </w:rPr>
              <w:t>02 252 30 54</w:t>
            </w:r>
          </w:p>
          <w:p w:rsidR="00BC2DFE" w:rsidRPr="00311FF1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sz w:val="16"/>
                <w:szCs w:val="16"/>
              </w:rPr>
            </w:pPr>
            <w:r w:rsidRPr="00311FF1">
              <w:rPr>
                <w:rFonts w:ascii="Arial" w:hAnsi="Arial" w:cs="Arial"/>
                <w:sz w:val="16"/>
                <w:szCs w:val="16"/>
              </w:rPr>
              <w:t xml:space="preserve">E: </w:t>
            </w:r>
            <w:r w:rsidRPr="00223FC3">
              <w:rPr>
                <w:rFonts w:ascii="Arial" w:hAnsi="Arial" w:cs="Arial"/>
                <w:sz w:val="16"/>
                <w:szCs w:val="16"/>
              </w:rPr>
              <w:t>gp-csd.marib@gov.si</w:t>
            </w:r>
          </w:p>
          <w:p w:rsidR="009D120B" w:rsidRPr="005B10FB" w:rsidRDefault="00BC2DFE" w:rsidP="005B10FB">
            <w:pPr>
              <w:autoSpaceDE w:val="0"/>
              <w:autoSpaceDN w:val="0"/>
              <w:adjustRightInd w:val="0"/>
              <w:spacing w:line="30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23FC3">
              <w:rPr>
                <w:rFonts w:ascii="Arial" w:hAnsi="Arial" w:cs="Arial"/>
                <w:sz w:val="16"/>
                <w:szCs w:val="16"/>
              </w:rPr>
              <w:t>http://csd-mb.si/</w:t>
            </w:r>
          </w:p>
        </w:tc>
      </w:tr>
      <w:bookmarkEnd w:id="0"/>
      <w:bookmarkEnd w:id="1"/>
      <w:bookmarkEnd w:id="2"/>
    </w:tbl>
    <w:p w:rsidR="00326BC7" w:rsidRDefault="00326BC7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F462F" w:rsidRDefault="009F462F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F462F" w:rsidRPr="00A328D8" w:rsidRDefault="009F462F" w:rsidP="009F462F">
      <w:pPr>
        <w:spacing w:after="95"/>
        <w:jc w:val="center"/>
        <w:rPr>
          <w:b/>
        </w:rPr>
      </w:pPr>
      <w:r w:rsidRPr="00A328D8">
        <w:rPr>
          <w:b/>
        </w:rPr>
        <w:t>PONUDBA ŠT.______________________</w:t>
      </w:r>
    </w:p>
    <w:p w:rsidR="009F462F" w:rsidRPr="009C6DDE" w:rsidRDefault="009C6DDE" w:rsidP="009C6DDE">
      <w:pPr>
        <w:spacing w:after="442"/>
        <w:ind w:right="1236"/>
        <w:jc w:val="center"/>
        <w:rPr>
          <w:b/>
        </w:rPr>
      </w:pPr>
      <w:r w:rsidRPr="009C6DDE">
        <w:rPr>
          <w:b/>
        </w:rPr>
        <w:t>za</w:t>
      </w:r>
      <w:r w:rsidR="009F462F" w:rsidRPr="009C6DDE">
        <w:rPr>
          <w:b/>
        </w:rPr>
        <w:t xml:space="preserve"> NAJEM OPREMLJENIH POS</w:t>
      </w:r>
      <w:r w:rsidRPr="009C6DDE">
        <w:rPr>
          <w:b/>
        </w:rPr>
        <w:t xml:space="preserve">LOVNIH PROSTOROV ZA POTREBE CENTRA ZA SOCIALNO DELO MARIBOR, </w:t>
      </w:r>
      <w:r w:rsidRPr="009C6DDE">
        <w:rPr>
          <w:rFonts w:cstheme="minorHAnsi"/>
          <w:b/>
          <w:szCs w:val="20"/>
        </w:rPr>
        <w:t>KRIZNEGA CENTRA ZA OTROKE »PALČICA MARIBOR«</w:t>
      </w:r>
    </w:p>
    <w:p w:rsidR="009F462F" w:rsidRPr="00AF1663" w:rsidRDefault="009F462F" w:rsidP="00AF1663">
      <w:pPr>
        <w:pStyle w:val="Odstavekseznama"/>
        <w:numPr>
          <w:ilvl w:val="0"/>
          <w:numId w:val="11"/>
        </w:numPr>
        <w:tabs>
          <w:tab w:val="center" w:pos="393"/>
          <w:tab w:val="center" w:pos="1785"/>
        </w:tabs>
        <w:spacing w:after="3" w:line="265" w:lineRule="auto"/>
        <w:rPr>
          <w:b/>
        </w:rPr>
      </w:pPr>
      <w:r w:rsidRPr="00AF1663">
        <w:rPr>
          <w:b/>
        </w:rPr>
        <w:t>PODATKI O PONUDNIKU</w:t>
      </w:r>
    </w:p>
    <w:p w:rsidR="009F462F" w:rsidRDefault="009F462F" w:rsidP="00AF1663">
      <w:pPr>
        <w:spacing w:before="120" w:after="0"/>
      </w:pPr>
      <w:r>
        <w:t xml:space="preserve">Ponudnik mora </w:t>
      </w:r>
      <w:r>
        <w:rPr>
          <w:u w:val="single" w:color="000000"/>
        </w:rPr>
        <w:t>obvezno izpolniti celoten Obrazec!</w:t>
      </w:r>
      <w:r>
        <w:t xml:space="preserve"> </w:t>
      </w:r>
    </w:p>
    <w:p w:rsidR="00AF1663" w:rsidRDefault="00AF1663" w:rsidP="009F462F">
      <w:pPr>
        <w:spacing w:after="0"/>
      </w:pPr>
    </w:p>
    <w:tbl>
      <w:tblPr>
        <w:tblStyle w:val="TableGrid"/>
        <w:tblW w:w="8804" w:type="dxa"/>
        <w:tblInd w:w="102" w:type="dxa"/>
        <w:tblCellMar>
          <w:top w:w="98" w:type="dxa"/>
          <w:left w:w="94" w:type="dxa"/>
          <w:right w:w="115" w:type="dxa"/>
        </w:tblCellMar>
        <w:tblLook w:val="04A0" w:firstRow="1" w:lastRow="0" w:firstColumn="1" w:lastColumn="0" w:noHBand="0" w:noVBand="1"/>
      </w:tblPr>
      <w:tblGrid>
        <w:gridCol w:w="2964"/>
        <w:gridCol w:w="5840"/>
      </w:tblGrid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1"/>
            </w:pPr>
            <w:r>
              <w:t>Firma oz. naziv ponudnika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vAlign w:val="bottom"/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1"/>
            </w:pPr>
            <w:r>
              <w:t>Naslov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8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15"/>
            </w:pPr>
            <w:r>
              <w:t>Matična številka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8"/>
        </w:trPr>
        <w:tc>
          <w:tcPr>
            <w:tcW w:w="2964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1"/>
            </w:pPr>
            <w:r>
              <w:t>ID za DDV:</w:t>
            </w:r>
          </w:p>
        </w:tc>
        <w:tc>
          <w:tcPr>
            <w:tcW w:w="5840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  <w:r>
              <w:t>SI</w:t>
            </w:r>
          </w:p>
        </w:tc>
      </w:tr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F462F" w:rsidRDefault="006046C0" w:rsidP="00B438ED">
            <w:pPr>
              <w:spacing w:line="259" w:lineRule="auto"/>
              <w:ind w:left="1"/>
            </w:pPr>
            <w:r>
              <w:t>Številka TRR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1"/>
            </w:pPr>
            <w:r>
              <w:t>Številka telefona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1"/>
            </w:pPr>
            <w:r>
              <w:t>Številka mobilnega telefona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1"/>
            </w:pPr>
            <w:r>
              <w:t>Elektronski naslov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F462F" w:rsidRDefault="009F462F" w:rsidP="00B438ED">
            <w:pPr>
              <w:spacing w:line="259" w:lineRule="auto"/>
              <w:ind w:left="1" w:right="299" w:firstLine="14"/>
            </w:pPr>
            <w:r>
              <w:t>Pooblaščena oseba za podpis pogodbe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547"/>
        </w:trPr>
        <w:tc>
          <w:tcPr>
            <w:tcW w:w="2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F462F" w:rsidRDefault="009F462F" w:rsidP="00B438ED">
            <w:pPr>
              <w:spacing w:line="259" w:lineRule="auto"/>
              <w:ind w:left="1" w:right="299" w:firstLine="14"/>
            </w:pPr>
            <w:r>
              <w:t>Pooblaščena oseba za tolmačenje ponudbe</w:t>
            </w:r>
          </w:p>
        </w:tc>
        <w:tc>
          <w:tcPr>
            <w:tcW w:w="5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</w:tbl>
    <w:p w:rsidR="009F462F" w:rsidRDefault="009F462F" w:rsidP="009F462F">
      <w:pPr>
        <w:spacing w:after="193" w:line="265" w:lineRule="auto"/>
        <w:ind w:left="-5" w:right="5776"/>
      </w:pPr>
    </w:p>
    <w:p w:rsidR="00AF1663" w:rsidRPr="00AF1663" w:rsidRDefault="00AF1663" w:rsidP="00AF1663">
      <w:pPr>
        <w:spacing w:after="193" w:line="264" w:lineRule="auto"/>
        <w:ind w:left="-6"/>
        <w:rPr>
          <w:b/>
        </w:rPr>
      </w:pPr>
      <w:r>
        <w:rPr>
          <w:b/>
        </w:rPr>
        <w:lastRenderedPageBreak/>
        <w:t>Podatki o ponujeni nepremičnini:</w:t>
      </w:r>
    </w:p>
    <w:p w:rsidR="009F462F" w:rsidRDefault="009F462F" w:rsidP="009F462F">
      <w:pPr>
        <w:spacing w:after="8"/>
        <w:ind w:left="-5"/>
      </w:pPr>
      <w:r>
        <w:t xml:space="preserve">Naslov oz. lokacija ponujene </w:t>
      </w:r>
      <w:r w:rsidR="008D65CA">
        <w:t>nepremičnine:</w:t>
      </w:r>
    </w:p>
    <w:p w:rsidR="009F462F" w:rsidRDefault="009F462F" w:rsidP="009F462F">
      <w:pPr>
        <w:ind w:left="-5"/>
      </w:pPr>
      <w:r>
        <w:t>________________________________________________</w:t>
      </w:r>
      <w:r w:rsidR="008D65CA">
        <w:t>_____________________________</w:t>
      </w:r>
    </w:p>
    <w:p w:rsidR="009F462F" w:rsidRDefault="009F462F" w:rsidP="009F462F">
      <w:pPr>
        <w:spacing w:after="8"/>
        <w:ind w:left="-5"/>
      </w:pPr>
      <w:r>
        <w:t>ID znak stavbe oz. dela stavbe (Vir: GURS):</w:t>
      </w:r>
    </w:p>
    <w:p w:rsidR="009F462F" w:rsidRDefault="009F462F" w:rsidP="009F462F">
      <w:pPr>
        <w:ind w:left="-5"/>
      </w:pPr>
      <w:r>
        <w:t>________________________________________________</w:t>
      </w:r>
      <w:r w:rsidR="008D65CA">
        <w:t>_____________________________</w:t>
      </w:r>
    </w:p>
    <w:p w:rsidR="009F462F" w:rsidRDefault="009F462F" w:rsidP="009F462F">
      <w:pPr>
        <w:spacing w:after="8"/>
        <w:ind w:left="-5"/>
      </w:pPr>
      <w:r>
        <w:t xml:space="preserve">Skupna celotna površina nepremičnine vključno s površino iz ponudbe </w:t>
      </w:r>
    </w:p>
    <w:p w:rsidR="009F462F" w:rsidRDefault="009F462F" w:rsidP="00AF1663">
      <w:pPr>
        <w:spacing w:after="120"/>
        <w:ind w:left="-6"/>
      </w:pPr>
      <w:r>
        <w:t>________________________________________________</w:t>
      </w:r>
      <w:r w:rsidR="008D65CA">
        <w:t>_____________________________</w:t>
      </w:r>
    </w:p>
    <w:p w:rsidR="009F462F" w:rsidRPr="00AF1663" w:rsidRDefault="00AF1663" w:rsidP="00AF1663">
      <w:pPr>
        <w:pStyle w:val="Odstavekseznama"/>
        <w:numPr>
          <w:ilvl w:val="0"/>
          <w:numId w:val="11"/>
        </w:numPr>
        <w:spacing w:after="3" w:line="265" w:lineRule="auto"/>
        <w:rPr>
          <w:b/>
        </w:rPr>
      </w:pPr>
      <w:r w:rsidRPr="00AF1663">
        <w:rPr>
          <w:b/>
        </w:rPr>
        <w:t>PONUDBENA CENA ZA NAJEM POSLOVNIH PROSTOROV MORA</w:t>
      </w:r>
      <w:r>
        <w:rPr>
          <w:b/>
        </w:rPr>
        <w:t xml:space="preserve"> BITI PRIKAZANA NA SLEDEČ NAČIN</w:t>
      </w:r>
    </w:p>
    <w:p w:rsidR="009F462F" w:rsidRDefault="009F462F" w:rsidP="009F462F">
      <w:pPr>
        <w:spacing w:after="3" w:line="265" w:lineRule="auto"/>
        <w:ind w:left="-5"/>
      </w:pPr>
    </w:p>
    <w:tbl>
      <w:tblPr>
        <w:tblStyle w:val="TableGrid"/>
        <w:tblW w:w="9069" w:type="dxa"/>
        <w:tblInd w:w="0" w:type="dxa"/>
        <w:tblCellMar>
          <w:top w:w="37" w:type="dxa"/>
          <w:left w:w="43" w:type="dxa"/>
          <w:right w:w="96" w:type="dxa"/>
        </w:tblCellMar>
        <w:tblLook w:val="04A0" w:firstRow="1" w:lastRow="0" w:firstColumn="1" w:lastColumn="0" w:noHBand="0" w:noVBand="1"/>
      </w:tblPr>
      <w:tblGrid>
        <w:gridCol w:w="474"/>
        <w:gridCol w:w="2784"/>
        <w:gridCol w:w="1347"/>
        <w:gridCol w:w="2055"/>
        <w:gridCol w:w="2409"/>
      </w:tblGrid>
      <w:tr w:rsidR="009F462F" w:rsidTr="00563AF5">
        <w:trPr>
          <w:trHeight w:val="652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62F" w:rsidRPr="00185FC9" w:rsidRDefault="009F462F" w:rsidP="00B438ED">
            <w:pPr>
              <w:spacing w:line="259" w:lineRule="auto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POSLOVNI PROSTORI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62F" w:rsidRPr="00185FC9" w:rsidRDefault="009F462F" w:rsidP="00B438ED">
            <w:pPr>
              <w:spacing w:line="259" w:lineRule="auto"/>
              <w:ind w:left="59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Količina v m</w:t>
            </w:r>
            <w:r w:rsidRPr="00C154F1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62F" w:rsidRPr="00185FC9" w:rsidRDefault="009F462F" w:rsidP="00CE736C">
            <w:pPr>
              <w:ind w:left="21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cena/m</w:t>
            </w:r>
            <w:r w:rsidRPr="00C154F1">
              <w:rPr>
                <w:b/>
                <w:sz w:val="20"/>
                <w:szCs w:val="20"/>
                <w:vertAlign w:val="superscript"/>
              </w:rPr>
              <w:t>2</w:t>
            </w:r>
            <w:r w:rsidRPr="00185FC9">
              <w:rPr>
                <w:b/>
                <w:sz w:val="20"/>
                <w:szCs w:val="20"/>
              </w:rPr>
              <w:t>/mesec v EUR brez</w:t>
            </w:r>
            <w:r w:rsidR="00CE736C">
              <w:rPr>
                <w:b/>
                <w:sz w:val="20"/>
                <w:szCs w:val="20"/>
              </w:rPr>
              <w:t xml:space="preserve"> </w:t>
            </w:r>
            <w:r w:rsidRPr="00185FC9">
              <w:rPr>
                <w:b/>
                <w:sz w:val="20"/>
                <w:szCs w:val="20"/>
              </w:rPr>
              <w:t>DDV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62F" w:rsidRPr="00185FC9" w:rsidRDefault="009F462F" w:rsidP="00B438ED">
            <w:pPr>
              <w:ind w:left="26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SKUPAJ/mesec v EUR brez</w:t>
            </w:r>
          </w:p>
          <w:p w:rsidR="009F462F" w:rsidRPr="00185FC9" w:rsidRDefault="009F462F" w:rsidP="00B438ED">
            <w:pPr>
              <w:spacing w:line="259" w:lineRule="auto"/>
              <w:ind w:left="68"/>
              <w:jc w:val="center"/>
              <w:rPr>
                <w:b/>
                <w:sz w:val="20"/>
                <w:szCs w:val="20"/>
              </w:rPr>
            </w:pPr>
            <w:r w:rsidRPr="00185FC9">
              <w:rPr>
                <w:b/>
                <w:sz w:val="20"/>
                <w:szCs w:val="20"/>
              </w:rPr>
              <w:t>DDV</w:t>
            </w:r>
          </w:p>
        </w:tc>
      </w:tr>
      <w:tr w:rsidR="009F462F" w:rsidTr="00563AF5">
        <w:trPr>
          <w:trHeight w:val="205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  <w:r>
              <w:t>I.</w:t>
            </w: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563AF5">
            <w:pPr>
              <w:spacing w:line="259" w:lineRule="auto"/>
              <w:jc w:val="center"/>
            </w:pPr>
            <w:r>
              <w:t>najem poslovnih prostorov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9F462F" w:rsidRDefault="009F462F" w:rsidP="00B438ED">
            <w:pPr>
              <w:spacing w:line="259" w:lineRule="auto"/>
            </w:pPr>
          </w:p>
        </w:tc>
      </w:tr>
      <w:tr w:rsidR="009F462F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563AF5">
            <w:pPr>
              <w:spacing w:line="259" w:lineRule="auto"/>
              <w:ind w:right="12"/>
              <w:jc w:val="center"/>
            </w:pPr>
            <w:r>
              <w:t>od tega delovnih površin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</w:tr>
      <w:tr w:rsidR="009F462F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563AF5" w:rsidP="00563AF5">
            <w:pPr>
              <w:spacing w:line="259" w:lineRule="auto"/>
              <w:ind w:right="12"/>
              <w:jc w:val="center"/>
            </w:pPr>
            <w:r>
              <w:t xml:space="preserve">od tega spremljajočih </w:t>
            </w:r>
            <w:r w:rsidR="009F462F">
              <w:t>površin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</w:tr>
      <w:tr w:rsidR="009F462F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563AF5">
            <w:pPr>
              <w:spacing w:line="259" w:lineRule="auto"/>
              <w:ind w:right="12"/>
              <w:jc w:val="center"/>
            </w:pPr>
            <w:r>
              <w:t>od tega pomožnih površin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</w:tr>
      <w:tr w:rsidR="009F462F" w:rsidTr="00563AF5">
        <w:trPr>
          <w:trHeight w:val="221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563AF5">
            <w:pPr>
              <w:spacing w:line="259" w:lineRule="auto"/>
              <w:ind w:right="12"/>
              <w:jc w:val="center"/>
            </w:pPr>
            <w:r>
              <w:t>od tega površin za arhive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</w:tr>
      <w:tr w:rsidR="009F462F" w:rsidTr="00563AF5">
        <w:trPr>
          <w:trHeight w:val="428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563AF5">
            <w:pPr>
              <w:spacing w:line="259" w:lineRule="auto"/>
              <w:jc w:val="center"/>
            </w:pPr>
            <w:r>
              <w:t>obratovalni stroški za poslovne prostore*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</w:tr>
      <w:tr w:rsidR="009F462F" w:rsidTr="00B438ED">
        <w:trPr>
          <w:trHeight w:val="216"/>
        </w:trPr>
        <w:tc>
          <w:tcPr>
            <w:tcW w:w="90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</w:pPr>
          </w:p>
        </w:tc>
      </w:tr>
      <w:tr w:rsidR="009F462F" w:rsidTr="00B438ED">
        <w:trPr>
          <w:trHeight w:val="38"/>
        </w:trPr>
        <w:tc>
          <w:tcPr>
            <w:tcW w:w="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6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Pr="00DE440D" w:rsidRDefault="009F462F" w:rsidP="00B438ED">
            <w:pPr>
              <w:spacing w:line="259" w:lineRule="auto"/>
              <w:jc w:val="right"/>
              <w:rPr>
                <w:b/>
                <w:sz w:val="20"/>
                <w:szCs w:val="20"/>
              </w:rPr>
            </w:pPr>
            <w:r w:rsidRPr="00DE440D">
              <w:rPr>
                <w:b/>
                <w:sz w:val="20"/>
                <w:szCs w:val="20"/>
              </w:rPr>
              <w:t>SKUPAJ PONUDBENA CENA/mesec brez DDV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62F" w:rsidRDefault="009F462F" w:rsidP="00B438ED">
            <w:pPr>
              <w:spacing w:after="160" w:line="259" w:lineRule="auto"/>
            </w:pPr>
          </w:p>
        </w:tc>
      </w:tr>
    </w:tbl>
    <w:p w:rsidR="009F462F" w:rsidRDefault="009F462F" w:rsidP="009F462F">
      <w:pPr>
        <w:spacing w:after="0"/>
      </w:pPr>
    </w:p>
    <w:p w:rsidR="009F462F" w:rsidRPr="00A635E5" w:rsidRDefault="009F462F" w:rsidP="00A635E5">
      <w:pPr>
        <w:jc w:val="both"/>
      </w:pPr>
      <w:r w:rsidRPr="00982AE0">
        <w:rPr>
          <w:b/>
        </w:rPr>
        <w:t>OPOMBA</w:t>
      </w:r>
      <w:r w:rsidRPr="00A635E5">
        <w:t xml:space="preserve">: Vse cene morajo biti brez DDV. Na podlagi 44. člena </w:t>
      </w:r>
      <w:r w:rsidR="00A635E5" w:rsidRPr="00A635E5">
        <w:t xml:space="preserve">Zakon o davku na dodano vrednost (Uradni list RS, št. </w:t>
      </w:r>
      <w:hyperlink r:id="rId9" w:tgtFrame="_blank" w:tooltip="Zakon o davku na dodano vrednost (uradno prečiščeno besedilo)" w:history="1">
        <w:r w:rsidR="00A635E5" w:rsidRPr="00A635E5">
          <w:rPr>
            <w:rStyle w:val="Hiperpovezava"/>
          </w:rPr>
          <w:t>13/11</w:t>
        </w:r>
      </w:hyperlink>
      <w:r w:rsidR="00A635E5" w:rsidRPr="00A635E5">
        <w:t xml:space="preserve"> – uradno prečiščeno besedilo, </w:t>
      </w:r>
      <w:hyperlink r:id="rId10" w:tgtFrame="_blank" w:tooltip="Zakon o dopolnitvah Zakona o davku na dodano vrednost" w:history="1">
        <w:r w:rsidR="00A635E5" w:rsidRPr="00A635E5">
          <w:rPr>
            <w:rStyle w:val="Hiperpovezava"/>
          </w:rPr>
          <w:t>18/11</w:t>
        </w:r>
      </w:hyperlink>
      <w:r w:rsidR="00A635E5" w:rsidRPr="00A635E5">
        <w:t xml:space="preserve">, </w:t>
      </w:r>
      <w:hyperlink r:id="rId11" w:tgtFrame="_blank" w:tooltip="Zakon o spremembah in dopolnitvah Zakona o davku na dodano vrednost" w:history="1">
        <w:r w:rsidR="00A635E5" w:rsidRPr="00A635E5">
          <w:rPr>
            <w:rStyle w:val="Hiperpovezava"/>
          </w:rPr>
          <w:t>78/11</w:t>
        </w:r>
      </w:hyperlink>
      <w:r w:rsidR="00A635E5" w:rsidRPr="00A635E5">
        <w:t xml:space="preserve">, </w:t>
      </w:r>
      <w:hyperlink r:id="rId12" w:tgtFrame="_blank" w:tooltip="Zakon o spremembah Zakona o davku na dodano vrednost" w:history="1">
        <w:r w:rsidR="00A635E5" w:rsidRPr="00A635E5">
          <w:rPr>
            <w:rStyle w:val="Hiperpovezava"/>
          </w:rPr>
          <w:t>38/12</w:t>
        </w:r>
      </w:hyperlink>
      <w:r w:rsidR="00A635E5" w:rsidRPr="00A635E5">
        <w:t xml:space="preserve">, </w:t>
      </w:r>
      <w:hyperlink r:id="rId13" w:tgtFrame="_blank" w:tooltip="Zakon o spremembah in dopolnitvah Zakona o davku na dodano vrednost" w:history="1">
        <w:r w:rsidR="00A635E5" w:rsidRPr="00A635E5">
          <w:rPr>
            <w:rStyle w:val="Hiperpovezava"/>
          </w:rPr>
          <w:t>83/12</w:t>
        </w:r>
      </w:hyperlink>
      <w:r w:rsidR="00A635E5" w:rsidRPr="00A635E5">
        <w:t xml:space="preserve">, </w:t>
      </w:r>
      <w:hyperlink r:id="rId14" w:tgtFrame="_blank" w:tooltip="Zakon o spremembah in dopolnitvah Zakona o davku na dodano vrednost" w:history="1">
        <w:r w:rsidR="00A635E5" w:rsidRPr="00A635E5">
          <w:rPr>
            <w:rStyle w:val="Hiperpovezava"/>
          </w:rPr>
          <w:t>86/14</w:t>
        </w:r>
      </w:hyperlink>
      <w:r w:rsidR="00A635E5" w:rsidRPr="00A635E5">
        <w:t xml:space="preserve">, </w:t>
      </w:r>
      <w:hyperlink r:id="rId15" w:tgtFrame="_blank" w:tooltip="Zakon o spremembah in dopolnitvah Zakona o davku na dodano vrednost" w:history="1">
        <w:r w:rsidR="00A635E5" w:rsidRPr="00A635E5">
          <w:rPr>
            <w:rStyle w:val="Hiperpovezava"/>
          </w:rPr>
          <w:t>90/15</w:t>
        </w:r>
      </w:hyperlink>
      <w:r w:rsidR="00A635E5" w:rsidRPr="00A635E5">
        <w:t xml:space="preserve">, </w:t>
      </w:r>
      <w:hyperlink r:id="rId16" w:tgtFrame="_blank" w:tooltip="Zakon o spremembah in dopolnitvah Zakona o davku na dodano vrednost" w:history="1">
        <w:r w:rsidR="00A635E5" w:rsidRPr="00A635E5">
          <w:rPr>
            <w:rStyle w:val="Hiperpovezava"/>
          </w:rPr>
          <w:t>77/18</w:t>
        </w:r>
      </w:hyperlink>
      <w:r w:rsidR="00A635E5" w:rsidRPr="00A635E5">
        <w:t xml:space="preserve">, </w:t>
      </w:r>
      <w:hyperlink r:id="rId17" w:tgtFrame="_blank" w:tooltip="Zakon o spremembah in dopolnitvah Zakona o davku na dodano vrednost" w:history="1">
        <w:r w:rsidR="00A635E5" w:rsidRPr="00A635E5">
          <w:rPr>
            <w:rStyle w:val="Hiperpovezava"/>
          </w:rPr>
          <w:t>59/19</w:t>
        </w:r>
      </w:hyperlink>
      <w:r w:rsidR="00A635E5" w:rsidRPr="00A635E5">
        <w:t xml:space="preserve">, </w:t>
      </w:r>
      <w:hyperlink r:id="rId18" w:tgtFrame="_blank" w:tooltip="Zakon o spremembah in dopolnitvi Zakona o davku na dodano vrednost" w:history="1">
        <w:r w:rsidR="00A635E5" w:rsidRPr="00A635E5">
          <w:rPr>
            <w:rStyle w:val="Hiperpovezava"/>
          </w:rPr>
          <w:t>72/19</w:t>
        </w:r>
      </w:hyperlink>
      <w:r w:rsidR="00A635E5" w:rsidRPr="00A635E5">
        <w:t xml:space="preserve">, </w:t>
      </w:r>
      <w:hyperlink r:id="rId19" w:tgtFrame="_blank" w:tooltip="Zakon o dolgotrajni oskrbi" w:history="1">
        <w:r w:rsidR="00A635E5" w:rsidRPr="00A635E5">
          <w:rPr>
            <w:rStyle w:val="Hiperpovezava"/>
          </w:rPr>
          <w:t>196/21</w:t>
        </w:r>
      </w:hyperlink>
      <w:r w:rsidR="00A635E5" w:rsidRPr="00A635E5">
        <w:t xml:space="preserve"> – </w:t>
      </w:r>
      <w:proofErr w:type="spellStart"/>
      <w:r w:rsidR="00A635E5" w:rsidRPr="00A635E5">
        <w:t>ZDOsk</w:t>
      </w:r>
      <w:proofErr w:type="spellEnd"/>
      <w:r w:rsidR="00A635E5" w:rsidRPr="00A635E5">
        <w:t xml:space="preserve">, </w:t>
      </w:r>
      <w:hyperlink r:id="rId20" w:tgtFrame="_blank" w:tooltip="Zakon o spremembah in dopolnitvah Zakona o davku na dodano vrednost" w:history="1">
        <w:r w:rsidR="00A635E5" w:rsidRPr="00A635E5">
          <w:rPr>
            <w:rStyle w:val="Hiperpovezava"/>
          </w:rPr>
          <w:t>3/22</w:t>
        </w:r>
      </w:hyperlink>
      <w:r w:rsidR="00A635E5" w:rsidRPr="00A635E5">
        <w:t xml:space="preserve"> in </w:t>
      </w:r>
      <w:hyperlink r:id="rId21" w:tgtFrame="_blank" w:tooltip="Zakon o ukrepih za omilitev posledic dviga cen energentov v gospodarstvu in kmetijstvu" w:history="1">
        <w:r w:rsidR="00A635E5" w:rsidRPr="00A635E5">
          <w:rPr>
            <w:rStyle w:val="Hiperpovezava"/>
          </w:rPr>
          <w:t>29/22</w:t>
        </w:r>
      </w:hyperlink>
      <w:r w:rsidR="00A635E5" w:rsidRPr="00A635E5">
        <w:t xml:space="preserve"> – ZUOPDCE) </w:t>
      </w:r>
      <w:r w:rsidRPr="00A635E5">
        <w:t>se za najem nepremičnin ne obračunava DDV.</w:t>
      </w:r>
    </w:p>
    <w:p w:rsidR="009F462F" w:rsidRDefault="009F462F" w:rsidP="00812F88">
      <w:pPr>
        <w:ind w:left="-5"/>
        <w:jc w:val="both"/>
      </w:pPr>
      <w:r>
        <w:t>* Vrednost obratovalnih stroškov se v tabelo navede, v kolikor najemodajalec zaračunava obratovalne stroške v pavšalnem znesku; v kolikor se obračunavajo obratovalni stroški po dejanski porabi, se te vrstice ne izpolnjuje, ponudnik pa v ponudbi navede, da se obratovalni stroški plačujejo po dejanski porabi.</w:t>
      </w:r>
      <w:r w:rsidR="008E1878">
        <w:t xml:space="preserve"> Pri izdaji računa je najemodajalec zavezan, da k računu priloži dokazila dejanske porabe obratovalnih stroškov. V obeh primerih velja, da najemodajalec izstavi en račun za vse stroške.</w:t>
      </w:r>
    </w:p>
    <w:p w:rsidR="001A1AE8" w:rsidRDefault="001A1AE8" w:rsidP="00812F88">
      <w:pPr>
        <w:ind w:left="-5"/>
        <w:jc w:val="both"/>
      </w:pPr>
      <w:r w:rsidRPr="001C2CCF">
        <w:rPr>
          <w:b/>
        </w:rPr>
        <w:t>Način in rok plačila</w:t>
      </w:r>
      <w:r>
        <w:t>: Najemodajalec do 5. dne v mesecu za pretekli mesec izstavi najemniku e-račun za plačilo najemnine. Rok plačila je 30. dan od prejema pravilno izdanega e-računa, ki je podlaga za plačilo. Plačilo najemnine v roku, ki je določen, je bistvena sestavina pravnega posla.</w:t>
      </w:r>
    </w:p>
    <w:p w:rsidR="009F462F" w:rsidRDefault="009F462F" w:rsidP="009F462F">
      <w:pPr>
        <w:spacing w:after="8"/>
        <w:ind w:left="-5"/>
      </w:pPr>
      <w:r>
        <w:t>Ali obstaja morebitna kasnejša možnost razširitve najema (da/ne in za koliko m</w:t>
      </w:r>
      <w:r w:rsidRPr="006900A4">
        <w:rPr>
          <w:vertAlign w:val="superscript"/>
        </w:rPr>
        <w:t>2</w:t>
      </w:r>
      <w:r>
        <w:t>)?</w:t>
      </w:r>
    </w:p>
    <w:p w:rsidR="009F462F" w:rsidRDefault="009F462F" w:rsidP="00AF1663">
      <w:pPr>
        <w:spacing w:after="120"/>
        <w:ind w:left="-6"/>
      </w:pPr>
      <w:r>
        <w:t>______________________________________________________________________</w:t>
      </w:r>
      <w:r w:rsidR="006900A4">
        <w:t>_______</w:t>
      </w:r>
    </w:p>
    <w:p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:rsidR="00AF1663" w:rsidRDefault="00AF1663" w:rsidP="00F526F8">
      <w:pPr>
        <w:spacing w:after="3" w:line="265" w:lineRule="auto"/>
        <w:ind w:left="-5"/>
        <w:jc w:val="both"/>
        <w:rPr>
          <w:b/>
        </w:rPr>
      </w:pPr>
    </w:p>
    <w:p w:rsidR="009F462F" w:rsidRPr="00AF1663" w:rsidRDefault="00AF1663" w:rsidP="00AF1663">
      <w:pPr>
        <w:pStyle w:val="Odstavekseznama"/>
        <w:numPr>
          <w:ilvl w:val="0"/>
          <w:numId w:val="11"/>
        </w:numPr>
        <w:spacing w:after="3" w:line="265" w:lineRule="auto"/>
        <w:jc w:val="both"/>
        <w:rPr>
          <w:b/>
        </w:rPr>
      </w:pPr>
      <w:r w:rsidRPr="00AF1663">
        <w:rPr>
          <w:b/>
        </w:rPr>
        <w:lastRenderedPageBreak/>
        <w:t xml:space="preserve">PONUDBENA CENA ZA NAJEM PARKIRNIH MEST, V KOLIKOR NISO VKLJUČENE V </w:t>
      </w:r>
      <w:r>
        <w:rPr>
          <w:b/>
        </w:rPr>
        <w:t>CENO NAJEMA POSLOVNEGA PROSTORA</w:t>
      </w:r>
    </w:p>
    <w:p w:rsidR="009F462F" w:rsidRPr="00A328D8" w:rsidRDefault="009F462F" w:rsidP="009F462F">
      <w:pPr>
        <w:spacing w:after="3" w:line="265" w:lineRule="auto"/>
        <w:ind w:left="-5"/>
        <w:rPr>
          <w:b/>
        </w:rPr>
      </w:pPr>
    </w:p>
    <w:tbl>
      <w:tblPr>
        <w:tblStyle w:val="TableGrid"/>
        <w:tblW w:w="9062" w:type="dxa"/>
        <w:tblInd w:w="5" w:type="dxa"/>
        <w:tblCellMar>
          <w:top w:w="44" w:type="dxa"/>
          <w:left w:w="101" w:type="dxa"/>
          <w:bottom w:w="4" w:type="dxa"/>
        </w:tblCellMar>
        <w:tblLook w:val="04A0" w:firstRow="1" w:lastRow="0" w:firstColumn="1" w:lastColumn="0" w:noHBand="0" w:noVBand="1"/>
      </w:tblPr>
      <w:tblGrid>
        <w:gridCol w:w="419"/>
        <w:gridCol w:w="2170"/>
        <w:gridCol w:w="1654"/>
        <w:gridCol w:w="1417"/>
        <w:gridCol w:w="1701"/>
        <w:gridCol w:w="1701"/>
      </w:tblGrid>
      <w:tr w:rsidR="009F462F" w:rsidTr="00B438ED">
        <w:trPr>
          <w:trHeight w:val="442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423070" w:rsidP="00B438ED">
            <w:pPr>
              <w:spacing w:line="259" w:lineRule="auto"/>
              <w:ind w:left="2"/>
            </w:pPr>
            <w:r>
              <w:t>II</w:t>
            </w:r>
            <w:r w:rsidR="009F462F">
              <w:t>.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Pr="00A328D8" w:rsidRDefault="009F462F" w:rsidP="00B438ED">
            <w:pPr>
              <w:spacing w:line="259" w:lineRule="auto"/>
              <w:rPr>
                <w:b/>
              </w:rPr>
            </w:pPr>
            <w:r w:rsidRPr="00A328D8">
              <w:rPr>
                <w:b/>
              </w:rPr>
              <w:t>PARKIRNA MESTA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line="259" w:lineRule="auto"/>
              <w:ind w:right="28"/>
              <w:jc w:val="center"/>
            </w:pPr>
            <w:r>
              <w:t>Cena za 1 PM / mesec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line="259" w:lineRule="auto"/>
              <w:ind w:right="99"/>
              <w:jc w:val="center"/>
            </w:pPr>
            <w:r>
              <w:t>Skupaj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line="259" w:lineRule="auto"/>
              <w:ind w:right="100"/>
              <w:jc w:val="center"/>
            </w:pPr>
            <w:r>
              <w:t>22%  DDV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line="259" w:lineRule="auto"/>
              <w:ind w:left="2"/>
            </w:pPr>
            <w:r>
              <w:t>Skupaj z DDV</w:t>
            </w:r>
          </w:p>
        </w:tc>
      </w:tr>
      <w:tr w:rsidR="009F462F" w:rsidTr="00B438ED">
        <w:trPr>
          <w:trHeight w:val="658"/>
        </w:trPr>
        <w:tc>
          <w:tcPr>
            <w:tcW w:w="90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62F" w:rsidRDefault="009F462F" w:rsidP="00B438ED">
            <w:pPr>
              <w:spacing w:line="259" w:lineRule="auto"/>
              <w:ind w:left="2"/>
            </w:pPr>
            <w:r>
              <w:t>Koliko PM ponudnik lahko ponudi? ______________</w:t>
            </w:r>
          </w:p>
        </w:tc>
      </w:tr>
      <w:tr w:rsidR="009F462F" w:rsidTr="00B438ED">
        <w:trPr>
          <w:trHeight w:val="658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line="259" w:lineRule="auto"/>
              <w:ind w:left="2"/>
            </w:pPr>
            <w:r>
              <w:t>a.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462F" w:rsidRDefault="009F462F" w:rsidP="00B438ED">
            <w:pPr>
              <w:spacing w:line="259" w:lineRule="auto"/>
            </w:pPr>
            <w:r>
              <w:t xml:space="preserve">___________parkirnih  mest v kleti objekta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660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line="259" w:lineRule="auto"/>
              <w:ind w:left="2"/>
            </w:pPr>
            <w:r>
              <w:t>b.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F462F" w:rsidRDefault="009F462F" w:rsidP="00B438ED">
            <w:pPr>
              <w:spacing w:line="259" w:lineRule="auto"/>
            </w:pPr>
            <w:r>
              <w:t xml:space="preserve">___________parkirnih mest na prostem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  <w:tr w:rsidR="009F462F" w:rsidTr="00B438ED">
        <w:trPr>
          <w:trHeight w:val="226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  <w:tc>
          <w:tcPr>
            <w:tcW w:w="69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Pr="00A328D8" w:rsidRDefault="009F462F" w:rsidP="00B438ED">
            <w:pPr>
              <w:spacing w:line="259" w:lineRule="auto"/>
              <w:ind w:right="102"/>
              <w:jc w:val="right"/>
              <w:rPr>
                <w:b/>
              </w:rPr>
            </w:pPr>
            <w:r w:rsidRPr="00A328D8">
              <w:rPr>
                <w:b/>
              </w:rPr>
              <w:t xml:space="preserve">SKUPAJ PONUDBENA CENA z DDV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62F" w:rsidRDefault="009F462F" w:rsidP="00B438ED">
            <w:pPr>
              <w:spacing w:after="160" w:line="259" w:lineRule="auto"/>
            </w:pPr>
          </w:p>
        </w:tc>
      </w:tr>
    </w:tbl>
    <w:p w:rsidR="009F462F" w:rsidRDefault="009F462F" w:rsidP="009F462F">
      <w:pPr>
        <w:spacing w:after="0"/>
        <w:ind w:left="-5"/>
        <w:rPr>
          <w:b/>
        </w:rPr>
      </w:pPr>
    </w:p>
    <w:p w:rsidR="009F462F" w:rsidRDefault="009F462F" w:rsidP="006B6622">
      <w:pPr>
        <w:spacing w:after="0"/>
        <w:ind w:left="-5"/>
        <w:jc w:val="both"/>
      </w:pPr>
      <w:r w:rsidRPr="00185FC9">
        <w:rPr>
          <w:b/>
        </w:rPr>
        <w:t>OPOMBA:</w:t>
      </w:r>
      <w:r>
        <w:t xml:space="preserve"> Cene za parkirna mesta morajo biti z DDV, ker je za najem parkirnih mest potrebno v skladu z Zakon</w:t>
      </w:r>
      <w:r w:rsidR="00196556">
        <w:t>om o davku na dodano vrednost</w:t>
      </w:r>
      <w:r>
        <w:t xml:space="preserve"> DDV obračunati.</w:t>
      </w:r>
    </w:p>
    <w:p w:rsidR="009F462F" w:rsidRDefault="009F462F" w:rsidP="006B6622">
      <w:pPr>
        <w:spacing w:after="8"/>
      </w:pPr>
    </w:p>
    <w:p w:rsidR="009F462F" w:rsidRDefault="009F462F" w:rsidP="00423070">
      <w:pPr>
        <w:spacing w:after="8"/>
        <w:ind w:left="-5"/>
        <w:jc w:val="both"/>
      </w:pPr>
      <w:r>
        <w:t>Podatki o parkirnih mestih:</w:t>
      </w:r>
    </w:p>
    <w:p w:rsidR="009F462F" w:rsidRDefault="009F462F" w:rsidP="00423070">
      <w:pPr>
        <w:ind w:left="-5"/>
        <w:jc w:val="both"/>
      </w:pPr>
      <w:r>
        <w:t>Parkirna mesta, ki se najemajo, so varovana (navede se DA ali NE)________________ na sledeč</w:t>
      </w:r>
      <w:r w:rsidR="00737F6F">
        <w:t>i</w:t>
      </w:r>
      <w:r>
        <w:t xml:space="preserve"> nači</w:t>
      </w:r>
      <w:r w:rsidR="00423070">
        <w:t xml:space="preserve">n (navede se, kako so </w:t>
      </w:r>
      <w:r w:rsidR="00770F88">
        <w:t>varovana)</w:t>
      </w:r>
      <w:r>
        <w:t>_____________________________________________</w:t>
      </w:r>
      <w:r w:rsidR="00423070">
        <w:t>___</w:t>
      </w:r>
      <w:r>
        <w:t>.</w:t>
      </w:r>
    </w:p>
    <w:p w:rsidR="009F462F" w:rsidRDefault="009F462F" w:rsidP="00423070">
      <w:pPr>
        <w:ind w:left="-5"/>
        <w:jc w:val="both"/>
      </w:pPr>
      <w:r>
        <w:t>SKUPNO zagotovljeno število vseh parkirnih mest namenjenih objektu (za parkiranje strank in zaposlenih) je (navede se število):__________________________.</w:t>
      </w:r>
    </w:p>
    <w:p w:rsidR="009F462F" w:rsidRDefault="009F462F" w:rsidP="00423070">
      <w:pPr>
        <w:spacing w:after="8"/>
        <w:ind w:left="-5"/>
        <w:jc w:val="both"/>
      </w:pPr>
      <w:r>
        <w:t>Ali obstaja možnosti parkiranja za stranke v neposredni bližini objekta in kje?</w:t>
      </w:r>
    </w:p>
    <w:p w:rsidR="009F462F" w:rsidRDefault="009F462F" w:rsidP="00423070">
      <w:pPr>
        <w:spacing w:after="424"/>
        <w:ind w:left="-5"/>
        <w:jc w:val="both"/>
      </w:pPr>
      <w:r>
        <w:t>_______________________________________________</w:t>
      </w:r>
      <w:r w:rsidR="009A19C6">
        <w:t>______________________________</w:t>
      </w:r>
    </w:p>
    <w:p w:rsidR="009F462F" w:rsidRDefault="009F462F" w:rsidP="009F462F">
      <w:pPr>
        <w:spacing w:after="3" w:line="265" w:lineRule="auto"/>
        <w:ind w:left="-5"/>
        <w:rPr>
          <w:b/>
        </w:rPr>
      </w:pPr>
      <w:r w:rsidRPr="00A328D8">
        <w:rPr>
          <w:b/>
        </w:rPr>
        <w:t>OBVEZNA PRILOGA:</w:t>
      </w:r>
    </w:p>
    <w:p w:rsidR="009F462F" w:rsidRPr="00A328D8" w:rsidRDefault="009F462F" w:rsidP="009F462F">
      <w:pPr>
        <w:spacing w:after="3" w:line="265" w:lineRule="auto"/>
        <w:ind w:left="-5"/>
        <w:rPr>
          <w:b/>
        </w:rPr>
      </w:pPr>
    </w:p>
    <w:p w:rsidR="009F462F" w:rsidRPr="00A328D8" w:rsidRDefault="009F462F" w:rsidP="009F462F">
      <w:pPr>
        <w:numPr>
          <w:ilvl w:val="0"/>
          <w:numId w:val="9"/>
        </w:numPr>
        <w:spacing w:after="3" w:line="265" w:lineRule="auto"/>
        <w:ind w:hanging="118"/>
        <w:rPr>
          <w:b/>
        </w:rPr>
      </w:pPr>
      <w:r w:rsidRPr="00A328D8">
        <w:rPr>
          <w:b/>
        </w:rPr>
        <w:t>informativni tloris ponujenih prostorov/razen za novogradnjo, v kolikor ga še ni</w:t>
      </w:r>
    </w:p>
    <w:p w:rsidR="009F462F" w:rsidRPr="00A328D8" w:rsidRDefault="009F462F" w:rsidP="009F462F">
      <w:pPr>
        <w:numPr>
          <w:ilvl w:val="0"/>
          <w:numId w:val="9"/>
        </w:numPr>
        <w:spacing w:after="860" w:line="265" w:lineRule="auto"/>
        <w:ind w:hanging="118"/>
        <w:rPr>
          <w:b/>
        </w:rPr>
      </w:pPr>
      <w:r w:rsidRPr="00A328D8">
        <w:rPr>
          <w:b/>
        </w:rPr>
        <w:t>tabelarični seznam s površinami ponujenih prostorov</w:t>
      </w:r>
    </w:p>
    <w:p w:rsidR="009F462F" w:rsidRDefault="009F462F" w:rsidP="009F462F">
      <w:pPr>
        <w:tabs>
          <w:tab w:val="center" w:pos="6350"/>
        </w:tabs>
        <w:ind w:left="-15"/>
      </w:pPr>
      <w:r>
        <w:t>Datum:</w:t>
      </w:r>
      <w:r w:rsidR="00AF1663">
        <w:t xml:space="preserve"> </w:t>
      </w:r>
      <w:r>
        <w:t>_______________</w:t>
      </w:r>
      <w:r>
        <w:tab/>
        <w:t>Žig in podpis ponudnika:</w:t>
      </w:r>
    </w:p>
    <w:p w:rsidR="009F462F" w:rsidRPr="00AF1663" w:rsidRDefault="00722091" w:rsidP="00AF1663">
      <w:pPr>
        <w:spacing w:after="0"/>
        <w:ind w:left="4955" w:firstLine="1"/>
        <w:rPr>
          <w:u w:val="single"/>
        </w:rPr>
      </w:pPr>
      <w:r>
        <w:t>_________________________</w:t>
      </w:r>
    </w:p>
    <w:p w:rsidR="009F462F" w:rsidRDefault="009F462F" w:rsidP="00326B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9F462F" w:rsidSect="007F0B0E">
      <w:headerReference w:type="first" r:id="rId22"/>
      <w:pgSz w:w="11906" w:h="16838" w:code="9"/>
      <w:pgMar w:top="993" w:right="1701" w:bottom="1701" w:left="170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CEE" w:rsidRDefault="00B70CEE" w:rsidP="00AA3BA6">
      <w:pPr>
        <w:spacing w:after="0" w:line="240" w:lineRule="auto"/>
      </w:pPr>
      <w:r>
        <w:separator/>
      </w:r>
    </w:p>
  </w:endnote>
  <w:endnote w:type="continuationSeparator" w:id="0">
    <w:p w:rsidR="00B70CEE" w:rsidRDefault="00B70CE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C9BD84-DEEE-4119-BC5F-BA185D7D5CCE}"/>
    <w:embedBold r:id="rId2" w:fontKey="{31C4107E-9CA3-4CF6-8797-4B949E7A7A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BC5EDE0-C930-4078-B997-3C2F4498515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7A0643A-9250-46F5-B3C4-3E8CB50B1C5A}"/>
  </w:font>
  <w:font w:name="Republik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epublika">
    <w:altName w:val="Franklin Gothic Medium Cond"/>
    <w:panose1 w:val="00000000000000000000"/>
    <w:charset w:val="00"/>
    <w:family w:val="modern"/>
    <w:notTrueType/>
    <w:pitch w:val="variable"/>
    <w:sig w:usb0="A00000FF" w:usb1="4000205B" w:usb2="00000000" w:usb3="00000000" w:csb0="00000093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D053B2C-BF7E-40D2-8E99-05ADF316B8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CEE" w:rsidRDefault="00B70CEE" w:rsidP="00AA3BA6">
      <w:pPr>
        <w:spacing w:after="0" w:line="240" w:lineRule="auto"/>
      </w:pPr>
      <w:r>
        <w:separator/>
      </w:r>
    </w:p>
  </w:footnote>
  <w:footnote w:type="continuationSeparator" w:id="0">
    <w:p w:rsidR="00B70CEE" w:rsidRDefault="00B70CE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00B" w:rsidRDefault="007F0B0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561347FA" wp14:editId="3CBD3297">
          <wp:simplePos x="0" y="0"/>
          <wp:positionH relativeFrom="rightMargin">
            <wp:posOffset>-37465</wp:posOffset>
          </wp:positionH>
          <wp:positionV relativeFrom="topMargin">
            <wp:posOffset>271780</wp:posOffset>
          </wp:positionV>
          <wp:extent cx="723600" cy="874800"/>
          <wp:effectExtent l="0" t="0" r="635" b="1905"/>
          <wp:wrapNone/>
          <wp:docPr id="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7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3613F"/>
    <w:multiLevelType w:val="hybridMultilevel"/>
    <w:tmpl w:val="E16EFB48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654976"/>
    <w:multiLevelType w:val="hybridMultilevel"/>
    <w:tmpl w:val="53F07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2558"/>
    <w:multiLevelType w:val="hybridMultilevel"/>
    <w:tmpl w:val="32729338"/>
    <w:lvl w:ilvl="0" w:tplc="79D66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92632"/>
    <w:multiLevelType w:val="hybridMultilevel"/>
    <w:tmpl w:val="6E1A558E"/>
    <w:lvl w:ilvl="0" w:tplc="C7E2AA0E">
      <w:start w:val="100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61024"/>
    <w:multiLevelType w:val="hybridMultilevel"/>
    <w:tmpl w:val="C71E70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C73EB"/>
    <w:multiLevelType w:val="hybridMultilevel"/>
    <w:tmpl w:val="A60485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17C96"/>
    <w:multiLevelType w:val="multilevel"/>
    <w:tmpl w:val="B092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281CB2"/>
    <w:multiLevelType w:val="hybridMultilevel"/>
    <w:tmpl w:val="4F2252F0"/>
    <w:lvl w:ilvl="0" w:tplc="1D8832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30269"/>
    <w:multiLevelType w:val="hybridMultilevel"/>
    <w:tmpl w:val="3A88CC12"/>
    <w:lvl w:ilvl="0" w:tplc="7876C376">
      <w:start w:val="1"/>
      <w:numFmt w:val="bullet"/>
      <w:lvlText w:val="-"/>
      <w:lvlJc w:val="left"/>
      <w:pPr>
        <w:ind w:left="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0B045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6F89F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57C67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84C19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1E44EF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452F0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81602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3C4B8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embedTrueTypeFonts/>
  <w:proofState w:spelling="clean" w:grammar="clean"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3CA"/>
    <w:rsid w:val="000852B2"/>
    <w:rsid w:val="000A4B38"/>
    <w:rsid w:val="0010343D"/>
    <w:rsid w:val="00103DCE"/>
    <w:rsid w:val="001836A0"/>
    <w:rsid w:val="00196556"/>
    <w:rsid w:val="001A1AE8"/>
    <w:rsid w:val="001B4DC2"/>
    <w:rsid w:val="001B61A9"/>
    <w:rsid w:val="001C2CCF"/>
    <w:rsid w:val="001D0F7D"/>
    <w:rsid w:val="00212820"/>
    <w:rsid w:val="00216043"/>
    <w:rsid w:val="00223FC3"/>
    <w:rsid w:val="0026399B"/>
    <w:rsid w:val="00280C6D"/>
    <w:rsid w:val="00282C7F"/>
    <w:rsid w:val="0029083E"/>
    <w:rsid w:val="002F5FD1"/>
    <w:rsid w:val="00311FF1"/>
    <w:rsid w:val="00314953"/>
    <w:rsid w:val="00326BC7"/>
    <w:rsid w:val="00335B8B"/>
    <w:rsid w:val="0035168E"/>
    <w:rsid w:val="00391AA6"/>
    <w:rsid w:val="003A3448"/>
    <w:rsid w:val="003C0B3C"/>
    <w:rsid w:val="003E7BF0"/>
    <w:rsid w:val="004109F3"/>
    <w:rsid w:val="00423070"/>
    <w:rsid w:val="00430783"/>
    <w:rsid w:val="004422E2"/>
    <w:rsid w:val="00462A97"/>
    <w:rsid w:val="0047389D"/>
    <w:rsid w:val="00473F23"/>
    <w:rsid w:val="0049269F"/>
    <w:rsid w:val="004C1B1A"/>
    <w:rsid w:val="00500CC9"/>
    <w:rsid w:val="005128B2"/>
    <w:rsid w:val="005210EA"/>
    <w:rsid w:val="00563AF5"/>
    <w:rsid w:val="005723CA"/>
    <w:rsid w:val="005752BE"/>
    <w:rsid w:val="00591EFB"/>
    <w:rsid w:val="00595849"/>
    <w:rsid w:val="005A651C"/>
    <w:rsid w:val="005B10FB"/>
    <w:rsid w:val="005C5FEE"/>
    <w:rsid w:val="005D4720"/>
    <w:rsid w:val="006046C0"/>
    <w:rsid w:val="00610458"/>
    <w:rsid w:val="00613E1D"/>
    <w:rsid w:val="00614816"/>
    <w:rsid w:val="00631830"/>
    <w:rsid w:val="006402EB"/>
    <w:rsid w:val="0064130F"/>
    <w:rsid w:val="00651441"/>
    <w:rsid w:val="0066298E"/>
    <w:rsid w:val="006900A4"/>
    <w:rsid w:val="006967D3"/>
    <w:rsid w:val="006B54D0"/>
    <w:rsid w:val="006B6622"/>
    <w:rsid w:val="00700954"/>
    <w:rsid w:val="00722091"/>
    <w:rsid w:val="00736FF3"/>
    <w:rsid w:val="00737F6F"/>
    <w:rsid w:val="00770F88"/>
    <w:rsid w:val="00774086"/>
    <w:rsid w:val="007923D9"/>
    <w:rsid w:val="007B2EC4"/>
    <w:rsid w:val="007B634C"/>
    <w:rsid w:val="007F0B0E"/>
    <w:rsid w:val="007F5BCB"/>
    <w:rsid w:val="007F6766"/>
    <w:rsid w:val="00812F88"/>
    <w:rsid w:val="008260FD"/>
    <w:rsid w:val="00844793"/>
    <w:rsid w:val="008B51E8"/>
    <w:rsid w:val="008C2672"/>
    <w:rsid w:val="008C3EE5"/>
    <w:rsid w:val="008D65CA"/>
    <w:rsid w:val="008E1878"/>
    <w:rsid w:val="008E4153"/>
    <w:rsid w:val="00915C0A"/>
    <w:rsid w:val="00936B48"/>
    <w:rsid w:val="00982AE0"/>
    <w:rsid w:val="0099363F"/>
    <w:rsid w:val="009A19C6"/>
    <w:rsid w:val="009C6DDE"/>
    <w:rsid w:val="009D120B"/>
    <w:rsid w:val="009E3EB2"/>
    <w:rsid w:val="009F462F"/>
    <w:rsid w:val="00A635E5"/>
    <w:rsid w:val="00A93F4D"/>
    <w:rsid w:val="00AA3BA6"/>
    <w:rsid w:val="00AF1663"/>
    <w:rsid w:val="00B44528"/>
    <w:rsid w:val="00B52600"/>
    <w:rsid w:val="00B70CEE"/>
    <w:rsid w:val="00B85C6F"/>
    <w:rsid w:val="00B963D5"/>
    <w:rsid w:val="00BB6847"/>
    <w:rsid w:val="00BC2DFE"/>
    <w:rsid w:val="00BE313E"/>
    <w:rsid w:val="00C154F1"/>
    <w:rsid w:val="00C473EC"/>
    <w:rsid w:val="00C5327C"/>
    <w:rsid w:val="00C7000B"/>
    <w:rsid w:val="00CC6270"/>
    <w:rsid w:val="00CE736C"/>
    <w:rsid w:val="00CF14D3"/>
    <w:rsid w:val="00CF1593"/>
    <w:rsid w:val="00D05D06"/>
    <w:rsid w:val="00D21E8F"/>
    <w:rsid w:val="00D8171F"/>
    <w:rsid w:val="00DD3926"/>
    <w:rsid w:val="00DD501B"/>
    <w:rsid w:val="00E277BB"/>
    <w:rsid w:val="00E65B7D"/>
    <w:rsid w:val="00E70300"/>
    <w:rsid w:val="00E944A6"/>
    <w:rsid w:val="00EA3456"/>
    <w:rsid w:val="00EE0602"/>
    <w:rsid w:val="00EE723C"/>
    <w:rsid w:val="00F10D80"/>
    <w:rsid w:val="00F3622B"/>
    <w:rsid w:val="00F526F8"/>
    <w:rsid w:val="00F77885"/>
    <w:rsid w:val="00FC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494B1"/>
  <w15:chartTrackingRefBased/>
  <w15:docId w15:val="{08D7F6C1-B49B-449B-9989-AB6F82E5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326BC7"/>
    <w:pPr>
      <w:keepNext/>
      <w:keepLines/>
      <w:spacing w:after="174" w:line="256" w:lineRule="auto"/>
      <w:ind w:left="106"/>
      <w:jc w:val="center"/>
      <w:outlineLvl w:val="0"/>
    </w:pPr>
    <w:rPr>
      <w:rFonts w:ascii="Calibri" w:eastAsia="Calibri" w:hAnsi="Calibri" w:cs="Calibri"/>
      <w:color w:val="000000"/>
      <w:sz w:val="3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402EB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F1593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E277BB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10343D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326BC7"/>
    <w:rPr>
      <w:rFonts w:ascii="Calibri" w:eastAsia="Calibri" w:hAnsi="Calibri" w:cs="Calibri"/>
      <w:color w:val="000000"/>
      <w:sz w:val="30"/>
      <w:lang w:eastAsia="sl-SI"/>
    </w:rPr>
  </w:style>
  <w:style w:type="table" w:customStyle="1" w:styleId="TableGrid">
    <w:name w:val="TableGrid"/>
    <w:rsid w:val="009F462F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5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7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2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6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96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3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087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27397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824494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adni-list.si/1/objava.jsp?sop=2012-01-3288" TargetMode="External"/><Relationship Id="rId18" Type="http://schemas.openxmlformats.org/officeDocument/2006/relationships/hyperlink" Target="http://www.uradni-list.si/1/objava.jsp?sop=2019-01-320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22-01-055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2-01-1628" TargetMode="External"/><Relationship Id="rId17" Type="http://schemas.openxmlformats.org/officeDocument/2006/relationships/hyperlink" Target="http://www.uradni-list.si/1/objava.jsp?sop=2019-01-261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18-01-3755" TargetMode="External"/><Relationship Id="rId20" Type="http://schemas.openxmlformats.org/officeDocument/2006/relationships/hyperlink" Target="http://www.uradni-list.si/1/objava.jsp?sop=2022-01-00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1-01-329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15-01-3505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uradni-list.si/1/objava.jsp?sop=2011-01-0765" TargetMode="External"/><Relationship Id="rId19" Type="http://schemas.openxmlformats.org/officeDocument/2006/relationships/hyperlink" Target="http://www.uradni-list.si/1/objava.jsp?sop=2021-01-389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1-01-0554" TargetMode="External"/><Relationship Id="rId14" Type="http://schemas.openxmlformats.org/officeDocument/2006/relationships/hyperlink" Target="http://www.uradni-list.si/1/objava.jsp?sop=2014-01-3486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D\AppData\Local\Microsoft\Windows\Temporary%20Internet%20Files\Content.IE5\9GFIJMSF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98CF69-67E4-4671-8AB6-4D9CAF1D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79</TotalTime>
  <Pages>3</Pages>
  <Words>896</Words>
  <Characters>5110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Ime in Priimek</cp:lastModifiedBy>
  <cp:revision>35</cp:revision>
  <cp:lastPrinted>2020-03-18T08:57:00Z</cp:lastPrinted>
  <dcterms:created xsi:type="dcterms:W3CDTF">2022-09-13T05:11:00Z</dcterms:created>
  <dcterms:modified xsi:type="dcterms:W3CDTF">2022-09-15T07:38:00Z</dcterms:modified>
</cp:coreProperties>
</file>