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91F45" w14:textId="77777777"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14:paraId="70C94C22" w14:textId="77777777" w:rsidTr="005B10FB">
        <w:trPr>
          <w:trHeight w:val="1418"/>
        </w:trPr>
        <w:tc>
          <w:tcPr>
            <w:tcW w:w="7513" w:type="dxa"/>
          </w:tcPr>
          <w:p w14:paraId="4B917734" w14:textId="77777777"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1FAC554" wp14:editId="6C7108C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14:paraId="2696D744" w14:textId="77777777"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14:paraId="03CD0939" w14:textId="77777777"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14:paraId="6BE7880D" w14:textId="77777777"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2C5B4B57" w14:textId="77777777"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456622BF" w14:textId="77777777"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</w:p>
          <w:p w14:paraId="7A4FC091" w14:textId="5EA2EDD9"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  <w:r w:rsidR="00EC26CE">
              <w:rPr>
                <w:color w:val="68A2B9"/>
              </w:rPr>
              <w:t>19</w:t>
            </w:r>
            <w:r w:rsidR="00103DCE">
              <w:rPr>
                <w:color w:val="68A2B9"/>
              </w:rPr>
              <w:t>.</w:t>
            </w:r>
            <w:r w:rsidR="00B64985">
              <w:rPr>
                <w:color w:val="68A2B9"/>
              </w:rPr>
              <w:t>07</w:t>
            </w:r>
            <w:r w:rsidR="0010343D">
              <w:rPr>
                <w:color w:val="68A2B9"/>
              </w:rPr>
              <w:t>.</w:t>
            </w:r>
            <w:r w:rsidR="00B372D2">
              <w:rPr>
                <w:color w:val="68A2B9"/>
              </w:rPr>
              <w:t>2022</w:t>
            </w:r>
          </w:p>
          <w:p w14:paraId="609B69F1" w14:textId="7D5704EA"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80568E">
              <w:rPr>
                <w:color w:val="68A2B9"/>
              </w:rPr>
              <w:t xml:space="preserve"> </w:t>
            </w:r>
            <w:r w:rsidR="00EC26CE">
              <w:rPr>
                <w:color w:val="68A2B9"/>
              </w:rPr>
              <w:t>zadeve: 909-47</w:t>
            </w:r>
            <w:r w:rsidR="00B372D2">
              <w:rPr>
                <w:color w:val="68A2B9"/>
              </w:rPr>
              <w:t>/2022</w:t>
            </w:r>
            <w:r w:rsidR="00EC26CE">
              <w:rPr>
                <w:color w:val="68A2B9"/>
              </w:rPr>
              <w:t>-31992/1</w:t>
            </w:r>
          </w:p>
        </w:tc>
        <w:tc>
          <w:tcPr>
            <w:tcW w:w="1843" w:type="dxa"/>
            <w:vAlign w:val="bottom"/>
          </w:tcPr>
          <w:p w14:paraId="453C38B6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258891E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09910610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1BA25634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DD1B9D2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14:paraId="31D27838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14:paraId="725AC865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C6B28B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14:paraId="24BC4F0C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14:paraId="67313CF3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14:paraId="66FC1BF4" w14:textId="77777777"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14:paraId="757AB526" w14:textId="77777777"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847C4B" w14:textId="77777777" w:rsidR="008D4CB5" w:rsidRDefault="008D4CB5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A15571" w14:textId="77777777" w:rsidR="00E964F7" w:rsidRDefault="00E964F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577DD6" w14:textId="77777777" w:rsidR="00E964F7" w:rsidRPr="00EC26CE" w:rsidRDefault="00E964F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b/>
          <w:sz w:val="24"/>
          <w:szCs w:val="24"/>
        </w:rPr>
      </w:pPr>
    </w:p>
    <w:p w14:paraId="37832D8B" w14:textId="574176F0" w:rsidR="00E964F7" w:rsidRPr="00EC26CE" w:rsidRDefault="00E964F7" w:rsidP="00E964F7">
      <w:pPr>
        <w:tabs>
          <w:tab w:val="left" w:pos="1701"/>
        </w:tabs>
        <w:spacing w:after="0" w:line="260" w:lineRule="exact"/>
        <w:rPr>
          <w:rFonts w:ascii="Arial" w:eastAsia="Times New Roman" w:hAnsi="Arial" w:cs="Arial"/>
          <w:b/>
          <w:sz w:val="24"/>
          <w:szCs w:val="24"/>
        </w:rPr>
      </w:pPr>
      <w:r w:rsidRPr="00EC26CE">
        <w:rPr>
          <w:rFonts w:ascii="Arial" w:eastAsia="Times New Roman" w:hAnsi="Arial" w:cs="Arial"/>
          <w:b/>
          <w:sz w:val="24"/>
          <w:szCs w:val="24"/>
        </w:rPr>
        <w:t xml:space="preserve">Zadeva: Vabilo k oddaji ponudbe za IZVEDBO NOTRANJE REVIZIJE </w:t>
      </w:r>
      <w:r w:rsidR="00EC26CE">
        <w:rPr>
          <w:rFonts w:ascii="Arial" w:eastAsia="Times New Roman" w:hAnsi="Arial" w:cs="Arial"/>
          <w:b/>
          <w:sz w:val="24"/>
          <w:szCs w:val="24"/>
        </w:rPr>
        <w:t xml:space="preserve">    </w:t>
      </w:r>
      <w:r w:rsidRPr="00EC26CE">
        <w:rPr>
          <w:rFonts w:ascii="Arial" w:eastAsia="Times New Roman" w:hAnsi="Arial" w:cs="Arial"/>
          <w:b/>
          <w:sz w:val="24"/>
          <w:szCs w:val="24"/>
        </w:rPr>
        <w:t>POSLOVANJA C</w:t>
      </w:r>
      <w:r w:rsidR="002C4EDF" w:rsidRPr="00EC26CE">
        <w:rPr>
          <w:rFonts w:ascii="Arial" w:eastAsia="Times New Roman" w:hAnsi="Arial" w:cs="Arial"/>
          <w:b/>
          <w:sz w:val="24"/>
          <w:szCs w:val="24"/>
        </w:rPr>
        <w:t>SD Maribor</w:t>
      </w:r>
      <w:r w:rsidR="009C6DB2" w:rsidRPr="00EC26CE">
        <w:rPr>
          <w:rFonts w:ascii="Arial" w:eastAsia="Times New Roman" w:hAnsi="Arial" w:cs="Arial"/>
          <w:b/>
          <w:sz w:val="24"/>
          <w:szCs w:val="24"/>
        </w:rPr>
        <w:t xml:space="preserve"> za </w:t>
      </w:r>
      <w:r w:rsidR="00354158" w:rsidRPr="00EC26CE">
        <w:rPr>
          <w:rFonts w:ascii="Arial" w:eastAsia="Times New Roman" w:hAnsi="Arial" w:cs="Arial"/>
          <w:b/>
          <w:sz w:val="24"/>
          <w:szCs w:val="24"/>
        </w:rPr>
        <w:t>leti</w:t>
      </w:r>
      <w:r w:rsidR="00B372D2" w:rsidRPr="00EC26CE">
        <w:rPr>
          <w:rFonts w:ascii="Arial" w:eastAsia="Times New Roman" w:hAnsi="Arial" w:cs="Arial"/>
          <w:b/>
          <w:sz w:val="24"/>
          <w:szCs w:val="24"/>
        </w:rPr>
        <w:t xml:space="preserve"> 2021 in 2022</w:t>
      </w:r>
    </w:p>
    <w:p w14:paraId="3E770D2E" w14:textId="3D098BA8" w:rsidR="00E964F7" w:rsidRPr="00EC26CE" w:rsidRDefault="00E964F7" w:rsidP="00E964F7">
      <w:pPr>
        <w:tabs>
          <w:tab w:val="left" w:pos="1701"/>
        </w:tabs>
        <w:spacing w:after="0" w:line="260" w:lineRule="exact"/>
        <w:rPr>
          <w:rFonts w:ascii="Arial" w:eastAsia="Times New Roman" w:hAnsi="Arial" w:cs="Arial"/>
        </w:rPr>
      </w:pPr>
    </w:p>
    <w:p w14:paraId="323F7384" w14:textId="77777777" w:rsidR="003C09C0" w:rsidRPr="00EC26CE" w:rsidRDefault="003C09C0" w:rsidP="00E964F7">
      <w:pPr>
        <w:tabs>
          <w:tab w:val="left" w:pos="1701"/>
        </w:tabs>
        <w:spacing w:after="0" w:line="260" w:lineRule="exact"/>
        <w:rPr>
          <w:rFonts w:ascii="Arial" w:eastAsia="Times New Roman" w:hAnsi="Arial" w:cs="Arial"/>
        </w:rPr>
      </w:pPr>
    </w:p>
    <w:p w14:paraId="78418436" w14:textId="77777777" w:rsidR="00E964F7" w:rsidRPr="00EC26CE" w:rsidRDefault="00E964F7" w:rsidP="00E964F7">
      <w:pPr>
        <w:tabs>
          <w:tab w:val="left" w:pos="1701"/>
        </w:tabs>
        <w:spacing w:after="0" w:line="260" w:lineRule="exact"/>
        <w:rPr>
          <w:rFonts w:ascii="Arial" w:eastAsia="Times New Roman" w:hAnsi="Arial" w:cs="Arial"/>
        </w:rPr>
      </w:pPr>
      <w:r w:rsidRPr="00EC26CE">
        <w:rPr>
          <w:rFonts w:ascii="Arial" w:eastAsia="Times New Roman" w:hAnsi="Arial" w:cs="Arial"/>
        </w:rPr>
        <w:t>Spoštovani,</w:t>
      </w:r>
    </w:p>
    <w:p w14:paraId="0479F80B" w14:textId="77777777" w:rsidR="00E964F7" w:rsidRPr="00EC26CE" w:rsidRDefault="00E964F7" w:rsidP="00E964F7">
      <w:pPr>
        <w:tabs>
          <w:tab w:val="left" w:pos="1701"/>
        </w:tabs>
        <w:spacing w:after="0" w:line="260" w:lineRule="exact"/>
        <w:rPr>
          <w:rFonts w:ascii="Arial" w:eastAsia="Times New Roman" w:hAnsi="Arial" w:cs="Arial"/>
        </w:rPr>
      </w:pPr>
    </w:p>
    <w:p w14:paraId="27758B7E" w14:textId="73307A37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  <w:b/>
        </w:rPr>
        <w:t xml:space="preserve">Center za socialno delo Maribor </w:t>
      </w:r>
      <w:r w:rsidRPr="00EC26CE">
        <w:rPr>
          <w:rFonts w:ascii="Arial" w:hAnsi="Arial" w:cs="Arial"/>
        </w:rPr>
        <w:t>je kot proračunski Uporabnik</w:t>
      </w:r>
      <w:r w:rsidRPr="00EC26CE">
        <w:rPr>
          <w:rFonts w:ascii="Arial" w:hAnsi="Arial" w:cs="Arial"/>
          <w:b/>
        </w:rPr>
        <w:t xml:space="preserve"> </w:t>
      </w:r>
      <w:r w:rsidR="00617BA9" w:rsidRPr="00EC26CE">
        <w:rPr>
          <w:rFonts w:ascii="Arial" w:hAnsi="Arial" w:cs="Arial"/>
        </w:rPr>
        <w:t>v skladu s</w:t>
      </w:r>
      <w:r w:rsidRPr="00EC26CE">
        <w:rPr>
          <w:rFonts w:ascii="Arial" w:hAnsi="Arial" w:cs="Arial"/>
        </w:rPr>
        <w:t xml:space="preserve"> Pravilnikom o usmeritvah za usklajeno delovanje sistema notranjega nadzora javnih financ (Ur.</w:t>
      </w:r>
      <w:r w:rsidR="000545D9" w:rsidRPr="00EC26CE">
        <w:rPr>
          <w:rFonts w:ascii="Arial" w:hAnsi="Arial" w:cs="Arial"/>
        </w:rPr>
        <w:t xml:space="preserve"> </w:t>
      </w:r>
      <w:r w:rsidR="00C779E7" w:rsidRPr="00EC26CE">
        <w:rPr>
          <w:rFonts w:ascii="Arial" w:hAnsi="Arial" w:cs="Arial"/>
        </w:rPr>
        <w:t>l. RS št 72</w:t>
      </w:r>
      <w:r w:rsidRPr="00EC26CE">
        <w:rPr>
          <w:rFonts w:ascii="Arial" w:hAnsi="Arial" w:cs="Arial"/>
        </w:rPr>
        <w:t>/2002) za vsako koledarsko leto z namenom preverjanja poslovanja in svetovanja ter izboljšanja poslovanja zavez</w:t>
      </w:r>
      <w:r w:rsidR="00C661D4" w:rsidRPr="00EC26CE">
        <w:rPr>
          <w:rFonts w:ascii="Arial" w:hAnsi="Arial" w:cs="Arial"/>
        </w:rPr>
        <w:t>an za izvedbo notranje revizije.</w:t>
      </w:r>
    </w:p>
    <w:p w14:paraId="779D7FCE" w14:textId="77777777" w:rsidR="001A724D" w:rsidRPr="00EC26CE" w:rsidRDefault="001A724D" w:rsidP="00E964F7">
      <w:pPr>
        <w:jc w:val="both"/>
        <w:rPr>
          <w:rFonts w:ascii="Arial" w:hAnsi="Arial" w:cs="Arial"/>
          <w:u w:val="single"/>
        </w:rPr>
      </w:pPr>
    </w:p>
    <w:p w14:paraId="63753B0F" w14:textId="3DF192E7" w:rsidR="00E964F7" w:rsidRPr="00EC26CE" w:rsidRDefault="00E964F7" w:rsidP="00E964F7">
      <w:pPr>
        <w:jc w:val="both"/>
        <w:rPr>
          <w:rFonts w:ascii="Arial" w:hAnsi="Arial" w:cs="Arial"/>
          <w:u w:val="single"/>
        </w:rPr>
      </w:pPr>
      <w:r w:rsidRPr="00EC26CE">
        <w:rPr>
          <w:rFonts w:ascii="Arial" w:hAnsi="Arial" w:cs="Arial"/>
          <w:u w:val="single"/>
        </w:rPr>
        <w:t>Izvedba notranje revizije bo obsegala naslednje aktivnosti:</w:t>
      </w:r>
    </w:p>
    <w:p w14:paraId="2367A9EF" w14:textId="77777777" w:rsidR="00E964F7" w:rsidRPr="00EC26C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Izdelava revizijske analize tveganja, ter na njeni podlagi priprava načrta revizije.</w:t>
      </w:r>
    </w:p>
    <w:p w14:paraId="5AEEF67C" w14:textId="77777777" w:rsidR="00E964F7" w:rsidRPr="00EC26C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 xml:space="preserve">Izvedba preverjanja posameznih področij poslovanja z namenom podati zagotovilo, da </w:t>
      </w:r>
      <w:r w:rsidR="00692327" w:rsidRPr="00EC26CE">
        <w:rPr>
          <w:rFonts w:ascii="Arial" w:hAnsi="Arial" w:cs="Arial"/>
        </w:rPr>
        <w:t>sistem notranje kontrole deluje</w:t>
      </w:r>
      <w:r w:rsidRPr="00EC26CE">
        <w:rPr>
          <w:rFonts w:ascii="Arial" w:hAnsi="Arial" w:cs="Arial"/>
        </w:rPr>
        <w:t>.</w:t>
      </w:r>
    </w:p>
    <w:p w14:paraId="1C72E9E3" w14:textId="77777777" w:rsidR="00E964F7" w:rsidRPr="00EC26C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Priprava poročila o izvedenih pregledih skupaj s podajo predlogov za odpravo ugotovljenih pomanjkljivosti in nepravilnosti ter izboljšanje poslovanja.</w:t>
      </w:r>
    </w:p>
    <w:p w14:paraId="7F836016" w14:textId="77777777" w:rsidR="00E964F7" w:rsidRPr="00EC26C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Svetovanje vodstvu v zvezi z oblikovanjem sistema notranjih kontrol na posameznih področjih poslovanja.</w:t>
      </w:r>
    </w:p>
    <w:p w14:paraId="6E0A15CA" w14:textId="25CD75A9" w:rsidR="00E964F7" w:rsidRPr="00EC26CE" w:rsidRDefault="00E964F7" w:rsidP="00E964F7">
      <w:pPr>
        <w:jc w:val="both"/>
        <w:rPr>
          <w:rFonts w:ascii="Arial" w:hAnsi="Arial" w:cs="Arial"/>
        </w:rPr>
      </w:pPr>
    </w:p>
    <w:p w14:paraId="56279A9A" w14:textId="77777777" w:rsidR="00E92CCC" w:rsidRPr="00EC26CE" w:rsidRDefault="00E92CCC" w:rsidP="00E964F7">
      <w:pPr>
        <w:jc w:val="both"/>
        <w:rPr>
          <w:rFonts w:ascii="Arial" w:hAnsi="Arial" w:cs="Arial"/>
        </w:rPr>
      </w:pPr>
    </w:p>
    <w:p w14:paraId="13F2D282" w14:textId="67798EE8" w:rsidR="00E964F7" w:rsidRPr="00EC26CE" w:rsidRDefault="00E964F7" w:rsidP="00E964F7">
      <w:pPr>
        <w:jc w:val="both"/>
        <w:rPr>
          <w:rFonts w:ascii="Arial" w:hAnsi="Arial" w:cs="Arial"/>
          <w:u w:val="single"/>
        </w:rPr>
      </w:pPr>
      <w:r w:rsidRPr="00EC26CE">
        <w:rPr>
          <w:rFonts w:ascii="Arial" w:hAnsi="Arial" w:cs="Arial"/>
          <w:u w:val="single"/>
        </w:rPr>
        <w:t>Vsebina notranje revizije bo obsegala naslednja področja</w:t>
      </w:r>
      <w:r w:rsidR="009E52B9" w:rsidRPr="00EC26CE">
        <w:rPr>
          <w:rFonts w:ascii="Arial" w:hAnsi="Arial" w:cs="Arial"/>
          <w:u w:val="single"/>
        </w:rPr>
        <w:t xml:space="preserve"> za leti</w:t>
      </w:r>
      <w:r w:rsidR="00B372D2" w:rsidRPr="00EC26CE">
        <w:rPr>
          <w:rFonts w:ascii="Arial" w:hAnsi="Arial" w:cs="Arial"/>
          <w:u w:val="single"/>
        </w:rPr>
        <w:t xml:space="preserve"> 2021 in 2022</w:t>
      </w:r>
    </w:p>
    <w:p w14:paraId="65827CE5" w14:textId="77777777" w:rsidR="00E964F7" w:rsidRPr="00EC26CE" w:rsidRDefault="00E964F7" w:rsidP="00E964F7">
      <w:pPr>
        <w:rPr>
          <w:rFonts w:ascii="Arial" w:hAnsi="Arial" w:cs="Arial"/>
        </w:rPr>
      </w:pPr>
      <w:r w:rsidRPr="00EC26CE">
        <w:rPr>
          <w:rFonts w:ascii="Arial" w:hAnsi="Arial" w:cs="Arial"/>
        </w:rPr>
        <w:t xml:space="preserve">Notranja revizija predvsem </w:t>
      </w:r>
      <w:r w:rsidR="00D25AAD" w:rsidRPr="00EC26CE">
        <w:rPr>
          <w:rFonts w:ascii="Arial" w:hAnsi="Arial" w:cs="Arial"/>
        </w:rPr>
        <w:t>na naslednjih področjih</w:t>
      </w:r>
      <w:r w:rsidRPr="00EC26CE">
        <w:rPr>
          <w:rFonts w:ascii="Arial" w:hAnsi="Arial" w:cs="Arial"/>
        </w:rPr>
        <w:t>:</w:t>
      </w:r>
    </w:p>
    <w:p w14:paraId="6513C278" w14:textId="6B7180C7" w:rsidR="003321C7" w:rsidRPr="00EC26CE" w:rsidRDefault="003321C7" w:rsidP="00B74AC5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Pregled upoštevanja priporočil notranje revizije preteklega leta.</w:t>
      </w:r>
    </w:p>
    <w:p w14:paraId="42186251" w14:textId="5D174BF9" w:rsidR="00F04E4C" w:rsidRPr="00EC26CE" w:rsidRDefault="00041F3C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Prihodki.</w:t>
      </w:r>
    </w:p>
    <w:p w14:paraId="61CA7AC1" w14:textId="383C0E4A" w:rsidR="00041F3C" w:rsidRPr="00EC26CE" w:rsidRDefault="00041F3C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Upravljanje s terjatvami.</w:t>
      </w:r>
    </w:p>
    <w:p w14:paraId="1B9B3FC1" w14:textId="62F65543" w:rsidR="00C30BD6" w:rsidRPr="00EC26CE" w:rsidRDefault="00B74AC5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Izraba referenčnih ur.</w:t>
      </w:r>
    </w:p>
    <w:p w14:paraId="0A5173DE" w14:textId="157F550C" w:rsidR="001F2CE5" w:rsidRPr="00EC26CE" w:rsidRDefault="001F2CE5" w:rsidP="001F2CE5">
      <w:pPr>
        <w:spacing w:before="120" w:after="120" w:line="276" w:lineRule="auto"/>
        <w:jc w:val="both"/>
        <w:rPr>
          <w:rFonts w:ascii="Arial" w:hAnsi="Arial" w:cs="Arial"/>
          <w:highlight w:val="yellow"/>
        </w:rPr>
      </w:pPr>
    </w:p>
    <w:p w14:paraId="71D6D24E" w14:textId="6FE2E709" w:rsidR="00E964F7" w:rsidRPr="00EC26CE" w:rsidRDefault="00E964F7" w:rsidP="00E964F7">
      <w:pPr>
        <w:jc w:val="both"/>
        <w:rPr>
          <w:rFonts w:ascii="Arial" w:hAnsi="Arial" w:cs="Arial"/>
          <w:u w:val="single"/>
        </w:rPr>
      </w:pPr>
      <w:r w:rsidRPr="00EC26CE">
        <w:rPr>
          <w:rFonts w:ascii="Arial" w:hAnsi="Arial" w:cs="Arial"/>
          <w:u w:val="single"/>
        </w:rPr>
        <w:t>Merila za izbor ustreznega revizorja:</w:t>
      </w:r>
    </w:p>
    <w:p w14:paraId="594EDF30" w14:textId="77777777" w:rsidR="00E964F7" w:rsidRPr="00EC26CE" w:rsidRDefault="00E964F7" w:rsidP="00E964F7">
      <w:pPr>
        <w:ind w:left="720"/>
        <w:jc w:val="both"/>
        <w:rPr>
          <w:rFonts w:ascii="Arial" w:hAnsi="Arial" w:cs="Arial"/>
        </w:rPr>
      </w:pPr>
      <w:r w:rsidRPr="00EC26CE">
        <w:rPr>
          <w:rFonts w:ascii="Arial" w:hAnsi="Arial" w:cs="Arial"/>
          <w:u w:val="single"/>
        </w:rPr>
        <w:lastRenderedPageBreak/>
        <w:t xml:space="preserve">Iz ponudbe mora biti razvidno, da </w:t>
      </w:r>
      <w:r w:rsidRPr="00EC26CE">
        <w:rPr>
          <w:rFonts w:ascii="Arial" w:hAnsi="Arial" w:cs="Arial"/>
          <w:b/>
          <w:u w:val="single"/>
        </w:rPr>
        <w:t>izvajalec izpolnjuje naslednje pogoje</w:t>
      </w:r>
      <w:r w:rsidRPr="00EC26CE">
        <w:rPr>
          <w:rFonts w:ascii="Arial" w:hAnsi="Arial" w:cs="Arial"/>
        </w:rPr>
        <w:t>:</w:t>
      </w:r>
    </w:p>
    <w:p w14:paraId="41D52129" w14:textId="7341BBBD" w:rsidR="00E964F7" w:rsidRPr="00EC26C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  <w:b/>
        </w:rPr>
        <w:t>I</w:t>
      </w:r>
      <w:r w:rsidR="00823174" w:rsidRPr="00EC26CE">
        <w:rPr>
          <w:rFonts w:ascii="Arial" w:hAnsi="Arial" w:cs="Arial"/>
          <w:b/>
        </w:rPr>
        <w:t xml:space="preserve">ma strokovno </w:t>
      </w:r>
      <w:r w:rsidRPr="00EC26CE">
        <w:rPr>
          <w:rFonts w:ascii="Arial" w:hAnsi="Arial" w:cs="Arial"/>
          <w:b/>
        </w:rPr>
        <w:t>znanje, veščine in sposobnosti, potrebne za izvajanje revidiranja.</w:t>
      </w:r>
      <w:r w:rsidRPr="00EC26CE">
        <w:rPr>
          <w:rFonts w:ascii="Arial" w:hAnsi="Arial" w:cs="Arial"/>
        </w:rPr>
        <w:t xml:space="preserve"> Zunanji izvajalec notranje revizije ima potrebna znanja, veščine in sposobnosti, če ima vsaj vodja revizijske skupine potrdilo o nazivu preizkušeni notranji revizor Slovenskega inštituta za revizijo in /ali potrdilo za naziv državni notranji revizor, ali potrdilo za naziv preizkušeni državni</w:t>
      </w:r>
      <w:r w:rsidR="00AE53ED" w:rsidRPr="00EC26CE">
        <w:rPr>
          <w:rFonts w:ascii="Arial" w:hAnsi="Arial" w:cs="Arial"/>
        </w:rPr>
        <w:t xml:space="preserve"> notranji</w:t>
      </w:r>
      <w:r w:rsidR="006D2C50" w:rsidRPr="00EC26CE">
        <w:rPr>
          <w:rFonts w:ascii="Arial" w:hAnsi="Arial" w:cs="Arial"/>
        </w:rPr>
        <w:t xml:space="preserve"> revizor</w:t>
      </w:r>
      <w:r w:rsidRPr="00EC26CE">
        <w:rPr>
          <w:rFonts w:ascii="Arial" w:hAnsi="Arial" w:cs="Arial"/>
        </w:rPr>
        <w:t>.</w:t>
      </w:r>
    </w:p>
    <w:p w14:paraId="2865EAE0" w14:textId="77777777" w:rsidR="00E964F7" w:rsidRPr="00EC26CE" w:rsidRDefault="00AC56BE" w:rsidP="00E964F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Je vpisan v register.</w:t>
      </w:r>
    </w:p>
    <w:p w14:paraId="68F06A11" w14:textId="77777777" w:rsidR="00E964F7" w:rsidRPr="00EC26C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Ima stroko</w:t>
      </w:r>
      <w:r w:rsidR="00AC56BE" w:rsidRPr="00EC26CE">
        <w:rPr>
          <w:rFonts w:ascii="Arial" w:hAnsi="Arial" w:cs="Arial"/>
        </w:rPr>
        <w:t>vne izkušnje pri podobnih delih.</w:t>
      </w:r>
    </w:p>
    <w:p w14:paraId="6A21EE15" w14:textId="77777777" w:rsidR="00A1397F" w:rsidRPr="00EC26CE" w:rsidRDefault="002C32B4" w:rsidP="00E964F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Je pripravljen takoj narediti L</w:t>
      </w:r>
      <w:r w:rsidR="00A1397F" w:rsidRPr="00EC26CE">
        <w:rPr>
          <w:rFonts w:ascii="Arial" w:hAnsi="Arial" w:cs="Arial"/>
        </w:rPr>
        <w:t>etni načrt dela notranje revizije.</w:t>
      </w:r>
    </w:p>
    <w:p w14:paraId="32B788A7" w14:textId="77777777" w:rsidR="00E964F7" w:rsidRPr="00EC26CE" w:rsidRDefault="00E964F7" w:rsidP="00E964F7">
      <w:pPr>
        <w:jc w:val="both"/>
        <w:rPr>
          <w:rFonts w:ascii="Arial" w:hAnsi="Arial" w:cs="Arial"/>
        </w:rPr>
      </w:pPr>
    </w:p>
    <w:p w14:paraId="46022D28" w14:textId="77777777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Ponudnik je ustrezen, če izpolni vse pogoje in je pripravlj</w:t>
      </w:r>
      <w:r w:rsidR="000D31A4" w:rsidRPr="00EC26CE">
        <w:rPr>
          <w:rFonts w:ascii="Arial" w:hAnsi="Arial" w:cs="Arial"/>
        </w:rPr>
        <w:t xml:space="preserve">en v povpraševanju navedenem - </w:t>
      </w:r>
      <w:r w:rsidRPr="00EC26CE">
        <w:rPr>
          <w:rFonts w:ascii="Arial" w:hAnsi="Arial" w:cs="Arial"/>
        </w:rPr>
        <w:t>ustreznem roku izvesti revizijo.</w:t>
      </w:r>
    </w:p>
    <w:p w14:paraId="5C8B441A" w14:textId="77777777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Med ustreznimi ponudniki, ki ponudijo zahtevane pogoje (tudi rok) izbere po merilu stroškovno najugodnejšega.</w:t>
      </w:r>
    </w:p>
    <w:p w14:paraId="65C07ADA" w14:textId="77777777" w:rsidR="00E964F7" w:rsidRPr="00EC26CE" w:rsidRDefault="00E964F7" w:rsidP="00E964F7">
      <w:pPr>
        <w:jc w:val="both"/>
        <w:rPr>
          <w:rFonts w:ascii="Arial" w:hAnsi="Arial" w:cs="Arial"/>
        </w:rPr>
      </w:pPr>
    </w:p>
    <w:p w14:paraId="2435DC22" w14:textId="77777777" w:rsidR="00E964F7" w:rsidRPr="00EC26CE" w:rsidRDefault="00E964F7" w:rsidP="00E964F7">
      <w:pPr>
        <w:jc w:val="both"/>
        <w:rPr>
          <w:rFonts w:ascii="Arial" w:hAnsi="Arial" w:cs="Arial"/>
          <w:u w:val="single"/>
        </w:rPr>
      </w:pPr>
      <w:r w:rsidRPr="00EC26CE">
        <w:rPr>
          <w:rFonts w:ascii="Arial" w:hAnsi="Arial" w:cs="Arial"/>
          <w:u w:val="single"/>
        </w:rPr>
        <w:t>Izvedba revizije:</w:t>
      </w:r>
    </w:p>
    <w:p w14:paraId="414ABD26" w14:textId="77777777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Pri izvajanju revizije se upoštevajo usmeritve za finančno poslovodenje in notranje kontrole ter usmeritve za državno notranje revidiranje.</w:t>
      </w:r>
    </w:p>
    <w:p w14:paraId="6B472881" w14:textId="77777777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Izvajalec prevzema odgovornost d</w:t>
      </w:r>
      <w:r w:rsidR="000D31A4" w:rsidRPr="00EC26CE">
        <w:rPr>
          <w:rFonts w:ascii="Arial" w:hAnsi="Arial" w:cs="Arial"/>
        </w:rPr>
        <w:t xml:space="preserve">obrega strokovnjaka za izvedbo </w:t>
      </w:r>
      <w:r w:rsidRPr="00EC26CE">
        <w:rPr>
          <w:rFonts w:ascii="Arial" w:hAnsi="Arial" w:cs="Arial"/>
        </w:rPr>
        <w:t>vseh načrtovanih nalog v vseh fazah, ki jih je potrebno izvršiti za uspešno in popolno izvedbo predmetnih storitev.</w:t>
      </w:r>
    </w:p>
    <w:p w14:paraId="23E9C491" w14:textId="77777777" w:rsidR="00E964F7" w:rsidRPr="00EC26CE" w:rsidRDefault="00E964F7" w:rsidP="00E964F7">
      <w:pPr>
        <w:jc w:val="both"/>
        <w:rPr>
          <w:rFonts w:ascii="Arial" w:hAnsi="Arial" w:cs="Arial"/>
          <w:b/>
        </w:rPr>
      </w:pPr>
      <w:r w:rsidRPr="00EC26CE">
        <w:rPr>
          <w:rFonts w:ascii="Arial" w:hAnsi="Arial" w:cs="Arial"/>
        </w:rPr>
        <w:t xml:space="preserve">Izvajanje revizijskih storitev se prične takoj po sklenitvi pogodbe, </w:t>
      </w:r>
      <w:r w:rsidR="003C572A" w:rsidRPr="00EC26CE">
        <w:rPr>
          <w:rFonts w:ascii="Arial" w:hAnsi="Arial" w:cs="Arial"/>
        </w:rPr>
        <w:t>ki jo CSD Maribor sklene po potrditvi Letnega načrta dela notranje revizije na Svetu zavoda</w:t>
      </w:r>
      <w:r w:rsidR="008B0EC9" w:rsidRPr="00EC26CE">
        <w:rPr>
          <w:rFonts w:ascii="Arial" w:hAnsi="Arial" w:cs="Arial"/>
        </w:rPr>
        <w:t xml:space="preserve"> (v skladu z</w:t>
      </w:r>
      <w:r w:rsidRPr="00EC26CE">
        <w:rPr>
          <w:rFonts w:ascii="Arial" w:hAnsi="Arial" w:cs="Arial"/>
        </w:rPr>
        <w:t xml:space="preserve"> dogovorom) in traja do dneva priprave končnega revizijskega por</w:t>
      </w:r>
      <w:r w:rsidR="003C572A" w:rsidRPr="00EC26CE">
        <w:rPr>
          <w:rFonts w:ascii="Arial" w:hAnsi="Arial" w:cs="Arial"/>
        </w:rPr>
        <w:t>očila.</w:t>
      </w:r>
    </w:p>
    <w:p w14:paraId="5A26B123" w14:textId="29FF6588" w:rsidR="00E964F7" w:rsidRPr="00EC26CE" w:rsidRDefault="00E964F7" w:rsidP="00E964F7">
      <w:pPr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Ponudbe</w:t>
      </w:r>
      <w:r w:rsidR="003C572A" w:rsidRPr="00EC26CE">
        <w:rPr>
          <w:rFonts w:ascii="Arial" w:hAnsi="Arial" w:cs="Arial"/>
        </w:rPr>
        <w:t xml:space="preserve"> p</w:t>
      </w:r>
      <w:r w:rsidR="006E0170" w:rsidRPr="00EC26CE">
        <w:rPr>
          <w:rFonts w:ascii="Arial" w:hAnsi="Arial" w:cs="Arial"/>
        </w:rPr>
        <w:t>r</w:t>
      </w:r>
      <w:r w:rsidR="003906DA" w:rsidRPr="00EC26CE">
        <w:rPr>
          <w:rFonts w:ascii="Arial" w:hAnsi="Arial" w:cs="Arial"/>
        </w:rPr>
        <w:t xml:space="preserve">osimo pošljite </w:t>
      </w:r>
      <w:r w:rsidR="001A724D" w:rsidRPr="00EC26CE">
        <w:rPr>
          <w:rFonts w:ascii="Arial" w:hAnsi="Arial" w:cs="Arial"/>
        </w:rPr>
        <w:t>do torka</w:t>
      </w:r>
      <w:r w:rsidR="003906DA" w:rsidRPr="00EC26CE">
        <w:rPr>
          <w:rFonts w:ascii="Arial" w:hAnsi="Arial" w:cs="Arial"/>
        </w:rPr>
        <w:t>, 16</w:t>
      </w:r>
      <w:r w:rsidR="005169F6" w:rsidRPr="00EC26CE">
        <w:rPr>
          <w:rFonts w:ascii="Arial" w:hAnsi="Arial" w:cs="Arial"/>
        </w:rPr>
        <w:t>. avgusta 2022</w:t>
      </w:r>
      <w:r w:rsidR="003925D7" w:rsidRPr="00EC26CE">
        <w:rPr>
          <w:rFonts w:ascii="Arial" w:hAnsi="Arial" w:cs="Arial"/>
        </w:rPr>
        <w:t xml:space="preserve">, po pošti ali na mail </w:t>
      </w:r>
      <w:hyperlink r:id="rId8" w:history="1">
        <w:r w:rsidR="003925D7" w:rsidRPr="00EC26CE">
          <w:rPr>
            <w:rStyle w:val="Hiperpovezava"/>
            <w:rFonts w:ascii="Arial" w:hAnsi="Arial" w:cs="Arial"/>
          </w:rPr>
          <w:t>gp-csd.marib@gov.si</w:t>
        </w:r>
      </w:hyperlink>
      <w:r w:rsidR="003925D7" w:rsidRPr="00EC26CE">
        <w:rPr>
          <w:rFonts w:ascii="Arial" w:hAnsi="Arial" w:cs="Arial"/>
        </w:rPr>
        <w:t>.</w:t>
      </w:r>
    </w:p>
    <w:p w14:paraId="58E1117D" w14:textId="77777777" w:rsidR="003925D7" w:rsidRPr="00EC26CE" w:rsidRDefault="003925D7" w:rsidP="00E964F7">
      <w:pPr>
        <w:jc w:val="both"/>
        <w:rPr>
          <w:rFonts w:ascii="Arial" w:hAnsi="Arial" w:cs="Arial"/>
          <w:b/>
        </w:rPr>
      </w:pPr>
    </w:p>
    <w:p w14:paraId="08FC62A2" w14:textId="45E6EB6C" w:rsidR="00B83798" w:rsidRPr="00EC26CE" w:rsidRDefault="00B83798" w:rsidP="00E964F7">
      <w:pPr>
        <w:jc w:val="both"/>
        <w:rPr>
          <w:rFonts w:ascii="Arial" w:hAnsi="Arial" w:cs="Arial"/>
          <w:b/>
        </w:rPr>
      </w:pPr>
    </w:p>
    <w:p w14:paraId="556086EA" w14:textId="77777777" w:rsidR="00B83798" w:rsidRPr="00163A97" w:rsidRDefault="00B83798" w:rsidP="00B83798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63A97">
        <w:rPr>
          <w:rFonts w:ascii="Arial" w:hAnsi="Arial" w:cs="Arial"/>
          <w:b/>
          <w:sz w:val="20"/>
          <w:szCs w:val="20"/>
        </w:rPr>
        <w:t>Pripravila:</w:t>
      </w:r>
    </w:p>
    <w:p w14:paraId="7324A356" w14:textId="4349CD84" w:rsidR="00DF1124" w:rsidRPr="00163A97" w:rsidRDefault="00D96096" w:rsidP="00B83798">
      <w:pPr>
        <w:spacing w:after="0" w:line="256" w:lineRule="auto"/>
        <w:rPr>
          <w:rFonts w:ascii="Arial" w:hAnsi="Arial" w:cs="Arial"/>
          <w:b/>
          <w:sz w:val="20"/>
          <w:szCs w:val="20"/>
        </w:rPr>
      </w:pPr>
      <w:r w:rsidRPr="00163A97">
        <w:rPr>
          <w:rFonts w:ascii="Arial" w:hAnsi="Arial" w:cs="Arial"/>
          <w:b/>
          <w:sz w:val="20"/>
          <w:szCs w:val="20"/>
        </w:rPr>
        <w:t>Na</w:t>
      </w:r>
      <w:r w:rsidR="00163A97" w:rsidRPr="00163A97">
        <w:rPr>
          <w:rFonts w:ascii="Arial" w:hAnsi="Arial" w:cs="Arial"/>
          <w:b/>
          <w:sz w:val="20"/>
          <w:szCs w:val="20"/>
        </w:rPr>
        <w:t>taša Zorec, univ. dipl. prav.</w:t>
      </w:r>
      <w:r w:rsidR="00163A97" w:rsidRPr="00163A97">
        <w:rPr>
          <w:rFonts w:ascii="Arial" w:hAnsi="Arial" w:cs="Arial"/>
          <w:b/>
          <w:sz w:val="20"/>
          <w:szCs w:val="20"/>
        </w:rPr>
        <w:tab/>
        <w:t xml:space="preserve">        </w:t>
      </w:r>
      <w:r w:rsidR="00163A97">
        <w:rPr>
          <w:rFonts w:ascii="Arial" w:hAnsi="Arial" w:cs="Arial"/>
          <w:b/>
          <w:sz w:val="20"/>
          <w:szCs w:val="20"/>
        </w:rPr>
        <w:t xml:space="preserve">        </w:t>
      </w:r>
      <w:r w:rsidR="00163A97" w:rsidRPr="00163A97">
        <w:rPr>
          <w:rFonts w:ascii="Arial" w:hAnsi="Arial" w:cs="Arial"/>
          <w:b/>
          <w:sz w:val="20"/>
          <w:szCs w:val="20"/>
        </w:rPr>
        <w:t xml:space="preserve">  </w:t>
      </w:r>
      <w:r w:rsidR="00DF1124" w:rsidRPr="00163A97">
        <w:rPr>
          <w:rFonts w:ascii="Arial" w:hAnsi="Arial" w:cs="Arial"/>
          <w:b/>
          <w:sz w:val="20"/>
          <w:szCs w:val="20"/>
        </w:rPr>
        <w:t>Marjana Bravc, mag. soc. del., spec.</w:t>
      </w:r>
    </w:p>
    <w:p w14:paraId="5F9AFC66" w14:textId="77777777" w:rsidR="00DF1124" w:rsidRPr="00163A97" w:rsidRDefault="00D96096" w:rsidP="00B83798">
      <w:pPr>
        <w:spacing w:after="0" w:line="256" w:lineRule="auto"/>
        <w:rPr>
          <w:rFonts w:ascii="Arial" w:hAnsi="Arial" w:cs="Arial"/>
          <w:b/>
          <w:sz w:val="20"/>
          <w:szCs w:val="20"/>
        </w:rPr>
      </w:pPr>
      <w:r w:rsidRPr="00163A97">
        <w:rPr>
          <w:rFonts w:ascii="Arial" w:hAnsi="Arial" w:cs="Arial"/>
          <w:b/>
          <w:sz w:val="20"/>
          <w:szCs w:val="20"/>
        </w:rPr>
        <w:t>Kadrovsko pravna služba</w:t>
      </w:r>
      <w:r w:rsidR="00DF1124" w:rsidRPr="00163A97">
        <w:rPr>
          <w:rFonts w:ascii="Arial" w:hAnsi="Arial" w:cs="Arial"/>
          <w:b/>
          <w:sz w:val="20"/>
          <w:szCs w:val="20"/>
        </w:rPr>
        <w:t xml:space="preserve">                                                    </w:t>
      </w:r>
      <w:r w:rsidRPr="00163A97">
        <w:rPr>
          <w:rFonts w:ascii="Arial" w:hAnsi="Arial" w:cs="Arial"/>
          <w:b/>
          <w:sz w:val="20"/>
          <w:szCs w:val="20"/>
        </w:rPr>
        <w:t xml:space="preserve">                      </w:t>
      </w:r>
      <w:r w:rsidR="007D7DB7" w:rsidRPr="00163A97">
        <w:rPr>
          <w:rFonts w:ascii="Arial" w:hAnsi="Arial" w:cs="Arial"/>
          <w:b/>
          <w:sz w:val="20"/>
          <w:szCs w:val="20"/>
        </w:rPr>
        <w:t xml:space="preserve">      </w:t>
      </w:r>
      <w:r w:rsidRPr="00163A97">
        <w:rPr>
          <w:rFonts w:ascii="Arial" w:hAnsi="Arial" w:cs="Arial"/>
          <w:b/>
          <w:sz w:val="20"/>
          <w:szCs w:val="20"/>
        </w:rPr>
        <w:t xml:space="preserve"> </w:t>
      </w:r>
      <w:r w:rsidR="00DF1124" w:rsidRPr="00163A97">
        <w:rPr>
          <w:rFonts w:ascii="Arial" w:hAnsi="Arial" w:cs="Arial"/>
          <w:b/>
          <w:sz w:val="20"/>
          <w:szCs w:val="20"/>
        </w:rPr>
        <w:t>direktorica</w:t>
      </w:r>
    </w:p>
    <w:p w14:paraId="57D1AD18" w14:textId="77777777" w:rsidR="00E964F7" w:rsidRPr="00EC26CE" w:rsidRDefault="00E964F7" w:rsidP="00326BC7">
      <w:pPr>
        <w:spacing w:after="0" w:line="240" w:lineRule="auto"/>
        <w:jc w:val="both"/>
        <w:rPr>
          <w:rFonts w:ascii="Arial" w:hAnsi="Arial" w:cs="Arial"/>
        </w:rPr>
      </w:pPr>
      <w:bookmarkStart w:id="3" w:name="_GoBack"/>
      <w:bookmarkEnd w:id="3"/>
    </w:p>
    <w:p w14:paraId="21EA5BF8" w14:textId="77777777" w:rsidR="00B83798" w:rsidRPr="00EC26CE" w:rsidRDefault="00B83798" w:rsidP="00326BC7">
      <w:pPr>
        <w:spacing w:after="0" w:line="240" w:lineRule="auto"/>
        <w:jc w:val="both"/>
        <w:rPr>
          <w:rFonts w:ascii="Arial" w:hAnsi="Arial" w:cs="Arial"/>
        </w:rPr>
      </w:pPr>
    </w:p>
    <w:p w14:paraId="36D7024D" w14:textId="77777777" w:rsidR="00B83798" w:rsidRPr="00EC26CE" w:rsidRDefault="00B83798" w:rsidP="00246DDE">
      <w:p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Poslati:</w:t>
      </w:r>
    </w:p>
    <w:p w14:paraId="71800934" w14:textId="77777777" w:rsidR="00B83798" w:rsidRPr="00EC26CE" w:rsidRDefault="00B83798" w:rsidP="00B83798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EC26CE">
        <w:rPr>
          <w:rFonts w:ascii="Arial" w:hAnsi="Arial" w:cs="Arial"/>
        </w:rPr>
        <w:t>zbirka dokumentarnega gradiva</w:t>
      </w:r>
    </w:p>
    <w:p w14:paraId="57EE09CC" w14:textId="77777777" w:rsidR="00B83798" w:rsidRPr="00EC26CE" w:rsidRDefault="00B83798" w:rsidP="00326BC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B83798" w:rsidRPr="00EC26CE" w:rsidSect="007F0B0E">
      <w:headerReference w:type="first" r:id="rId9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B9DFD" w14:textId="77777777" w:rsidR="00E53AF0" w:rsidRDefault="00E53AF0" w:rsidP="00AA3BA6">
      <w:pPr>
        <w:spacing w:after="0" w:line="240" w:lineRule="auto"/>
      </w:pPr>
      <w:r>
        <w:separator/>
      </w:r>
    </w:p>
  </w:endnote>
  <w:endnote w:type="continuationSeparator" w:id="0">
    <w:p w14:paraId="7F234798" w14:textId="77777777" w:rsidR="00E53AF0" w:rsidRDefault="00E53AF0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A7F931-BCCD-467F-B1EB-D0B3778D4B58}"/>
    <w:embedBold r:id="rId2" w:fontKey="{598AFB59-7CCE-40E0-9D4C-7DE30BBB5D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F05F28F-D965-4DE3-AF75-DABB0BA437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B8F4E19-9370-4A9E-92A9-5A237341FD98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FCCCDF9-9D74-4CB6-A2BE-FBF9C89E31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94743" w14:textId="77777777" w:rsidR="00E53AF0" w:rsidRDefault="00E53AF0" w:rsidP="00AA3BA6">
      <w:pPr>
        <w:spacing w:after="0" w:line="240" w:lineRule="auto"/>
      </w:pPr>
      <w:r>
        <w:separator/>
      </w:r>
    </w:p>
  </w:footnote>
  <w:footnote w:type="continuationSeparator" w:id="0">
    <w:p w14:paraId="42AC453F" w14:textId="77777777" w:rsidR="00E53AF0" w:rsidRDefault="00E53AF0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1263F" w14:textId="77777777" w:rsidR="00C7000B" w:rsidRDefault="007F0B0E">
    <w:pPr>
      <w:pStyle w:val="Glav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E9D8C70" wp14:editId="3D218A71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C0E84"/>
    <w:multiLevelType w:val="hybridMultilevel"/>
    <w:tmpl w:val="FEBE8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012EE"/>
    <w:multiLevelType w:val="hybridMultilevel"/>
    <w:tmpl w:val="B606A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EE6"/>
    <w:multiLevelType w:val="hybridMultilevel"/>
    <w:tmpl w:val="2A14A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EB2F54"/>
    <w:multiLevelType w:val="hybridMultilevel"/>
    <w:tmpl w:val="C520D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CA"/>
    <w:rsid w:val="000242C4"/>
    <w:rsid w:val="00041F3C"/>
    <w:rsid w:val="00052739"/>
    <w:rsid w:val="000545D9"/>
    <w:rsid w:val="000852B2"/>
    <w:rsid w:val="000D31A4"/>
    <w:rsid w:val="0010343D"/>
    <w:rsid w:val="00103DCE"/>
    <w:rsid w:val="00163A97"/>
    <w:rsid w:val="00173B86"/>
    <w:rsid w:val="001836A0"/>
    <w:rsid w:val="00191042"/>
    <w:rsid w:val="00195648"/>
    <w:rsid w:val="001A6964"/>
    <w:rsid w:val="001A724D"/>
    <w:rsid w:val="001B4DC2"/>
    <w:rsid w:val="001B61A9"/>
    <w:rsid w:val="001D0F7D"/>
    <w:rsid w:val="001F2CE5"/>
    <w:rsid w:val="00212820"/>
    <w:rsid w:val="00216043"/>
    <w:rsid w:val="00217FCD"/>
    <w:rsid w:val="00223FC3"/>
    <w:rsid w:val="00246DDE"/>
    <w:rsid w:val="0026313A"/>
    <w:rsid w:val="0026399B"/>
    <w:rsid w:val="00275D95"/>
    <w:rsid w:val="00280C6D"/>
    <w:rsid w:val="00282C7F"/>
    <w:rsid w:val="0029083E"/>
    <w:rsid w:val="002C32B4"/>
    <w:rsid w:val="002C4EDF"/>
    <w:rsid w:val="002D26CB"/>
    <w:rsid w:val="002F5FD1"/>
    <w:rsid w:val="00311FF1"/>
    <w:rsid w:val="00314953"/>
    <w:rsid w:val="00326BC7"/>
    <w:rsid w:val="003321C7"/>
    <w:rsid w:val="00335B8B"/>
    <w:rsid w:val="0035168E"/>
    <w:rsid w:val="00354158"/>
    <w:rsid w:val="003906DA"/>
    <w:rsid w:val="00391AA6"/>
    <w:rsid w:val="003925D7"/>
    <w:rsid w:val="003A3448"/>
    <w:rsid w:val="003C09C0"/>
    <w:rsid w:val="003C0B3C"/>
    <w:rsid w:val="003C572A"/>
    <w:rsid w:val="003D7C11"/>
    <w:rsid w:val="003E7BF0"/>
    <w:rsid w:val="004109F3"/>
    <w:rsid w:val="004201B6"/>
    <w:rsid w:val="00426285"/>
    <w:rsid w:val="00430783"/>
    <w:rsid w:val="004422E2"/>
    <w:rsid w:val="004526EF"/>
    <w:rsid w:val="00462A97"/>
    <w:rsid w:val="0047389D"/>
    <w:rsid w:val="00473F18"/>
    <w:rsid w:val="00473F23"/>
    <w:rsid w:val="0049269F"/>
    <w:rsid w:val="004C1B1A"/>
    <w:rsid w:val="004E21F9"/>
    <w:rsid w:val="004E4A4F"/>
    <w:rsid w:val="004F7ABA"/>
    <w:rsid w:val="00500CC9"/>
    <w:rsid w:val="005128B2"/>
    <w:rsid w:val="005169F6"/>
    <w:rsid w:val="0051737F"/>
    <w:rsid w:val="005210EA"/>
    <w:rsid w:val="005259BD"/>
    <w:rsid w:val="005723CA"/>
    <w:rsid w:val="005752BE"/>
    <w:rsid w:val="00591EFB"/>
    <w:rsid w:val="00595849"/>
    <w:rsid w:val="005A651C"/>
    <w:rsid w:val="005B10FB"/>
    <w:rsid w:val="005D4720"/>
    <w:rsid w:val="00610458"/>
    <w:rsid w:val="00613E1D"/>
    <w:rsid w:val="00614816"/>
    <w:rsid w:val="00617BA9"/>
    <w:rsid w:val="00631830"/>
    <w:rsid w:val="006402EB"/>
    <w:rsid w:val="0064130F"/>
    <w:rsid w:val="00651441"/>
    <w:rsid w:val="0066298E"/>
    <w:rsid w:val="00692327"/>
    <w:rsid w:val="006967D3"/>
    <w:rsid w:val="006A043D"/>
    <w:rsid w:val="006A26CB"/>
    <w:rsid w:val="006B54D0"/>
    <w:rsid w:val="006D2C50"/>
    <w:rsid w:val="006E0170"/>
    <w:rsid w:val="006F22DC"/>
    <w:rsid w:val="00700954"/>
    <w:rsid w:val="007070F4"/>
    <w:rsid w:val="00736FF3"/>
    <w:rsid w:val="00737D84"/>
    <w:rsid w:val="00774086"/>
    <w:rsid w:val="007923D9"/>
    <w:rsid w:val="007B2EC4"/>
    <w:rsid w:val="007B634C"/>
    <w:rsid w:val="007C303F"/>
    <w:rsid w:val="007C79F2"/>
    <w:rsid w:val="007D2B0A"/>
    <w:rsid w:val="007D7DB7"/>
    <w:rsid w:val="007F0B0E"/>
    <w:rsid w:val="007F5BCB"/>
    <w:rsid w:val="007F6766"/>
    <w:rsid w:val="0080568E"/>
    <w:rsid w:val="00821746"/>
    <w:rsid w:val="00823174"/>
    <w:rsid w:val="008260FD"/>
    <w:rsid w:val="00835962"/>
    <w:rsid w:val="00844793"/>
    <w:rsid w:val="008769AB"/>
    <w:rsid w:val="008B0EC9"/>
    <w:rsid w:val="008B215F"/>
    <w:rsid w:val="008B51E8"/>
    <w:rsid w:val="008B53D8"/>
    <w:rsid w:val="008C2672"/>
    <w:rsid w:val="008C3EE5"/>
    <w:rsid w:val="008D4CB5"/>
    <w:rsid w:val="008E4153"/>
    <w:rsid w:val="00905E69"/>
    <w:rsid w:val="00915C0A"/>
    <w:rsid w:val="00925882"/>
    <w:rsid w:val="00936B48"/>
    <w:rsid w:val="00944D26"/>
    <w:rsid w:val="00963293"/>
    <w:rsid w:val="0099363F"/>
    <w:rsid w:val="009A3CA1"/>
    <w:rsid w:val="009C6DB2"/>
    <w:rsid w:val="009D120B"/>
    <w:rsid w:val="009E52B9"/>
    <w:rsid w:val="00A02796"/>
    <w:rsid w:val="00A0357F"/>
    <w:rsid w:val="00A07106"/>
    <w:rsid w:val="00A1397F"/>
    <w:rsid w:val="00A47E14"/>
    <w:rsid w:val="00A72337"/>
    <w:rsid w:val="00A93F4D"/>
    <w:rsid w:val="00AA3BA6"/>
    <w:rsid w:val="00AC56BE"/>
    <w:rsid w:val="00AE53ED"/>
    <w:rsid w:val="00AF6C99"/>
    <w:rsid w:val="00B372D2"/>
    <w:rsid w:val="00B44528"/>
    <w:rsid w:val="00B52600"/>
    <w:rsid w:val="00B54C7C"/>
    <w:rsid w:val="00B64985"/>
    <w:rsid w:val="00B64E5A"/>
    <w:rsid w:val="00B67163"/>
    <w:rsid w:val="00B74AC5"/>
    <w:rsid w:val="00B771F4"/>
    <w:rsid w:val="00B83798"/>
    <w:rsid w:val="00B85C6F"/>
    <w:rsid w:val="00BA7254"/>
    <w:rsid w:val="00BB6847"/>
    <w:rsid w:val="00BC2DFE"/>
    <w:rsid w:val="00BE30EC"/>
    <w:rsid w:val="00BE313E"/>
    <w:rsid w:val="00BF1FDE"/>
    <w:rsid w:val="00C1468B"/>
    <w:rsid w:val="00C30BD6"/>
    <w:rsid w:val="00C473EC"/>
    <w:rsid w:val="00C5327C"/>
    <w:rsid w:val="00C661D4"/>
    <w:rsid w:val="00C7000B"/>
    <w:rsid w:val="00C779E7"/>
    <w:rsid w:val="00CC3168"/>
    <w:rsid w:val="00CC4EE8"/>
    <w:rsid w:val="00CC6270"/>
    <w:rsid w:val="00CF1593"/>
    <w:rsid w:val="00D05D06"/>
    <w:rsid w:val="00D21E8F"/>
    <w:rsid w:val="00D25AAD"/>
    <w:rsid w:val="00D7702C"/>
    <w:rsid w:val="00D8171F"/>
    <w:rsid w:val="00D96096"/>
    <w:rsid w:val="00DD3926"/>
    <w:rsid w:val="00DD501B"/>
    <w:rsid w:val="00DF1124"/>
    <w:rsid w:val="00E2264E"/>
    <w:rsid w:val="00E277BB"/>
    <w:rsid w:val="00E53AF0"/>
    <w:rsid w:val="00E65B7D"/>
    <w:rsid w:val="00E67645"/>
    <w:rsid w:val="00E70300"/>
    <w:rsid w:val="00E92CCC"/>
    <w:rsid w:val="00E944A6"/>
    <w:rsid w:val="00E964F7"/>
    <w:rsid w:val="00EA3456"/>
    <w:rsid w:val="00EC26CE"/>
    <w:rsid w:val="00EE0602"/>
    <w:rsid w:val="00EE723C"/>
    <w:rsid w:val="00F04E4C"/>
    <w:rsid w:val="00F119FF"/>
    <w:rsid w:val="00F3622B"/>
    <w:rsid w:val="00F62C59"/>
    <w:rsid w:val="00F77885"/>
    <w:rsid w:val="00F82AE3"/>
    <w:rsid w:val="00FA1026"/>
    <w:rsid w:val="00F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F547D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-csd.marib@gov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2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GP MAribor</cp:lastModifiedBy>
  <cp:revision>3</cp:revision>
  <cp:lastPrinted>2020-09-29T11:46:00Z</cp:lastPrinted>
  <dcterms:created xsi:type="dcterms:W3CDTF">2022-07-18T13:24:00Z</dcterms:created>
  <dcterms:modified xsi:type="dcterms:W3CDTF">2022-07-18T13:26:00Z</dcterms:modified>
</cp:coreProperties>
</file>